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19CD7" w14:textId="7AA78A07" w:rsidR="001B2D1E" w:rsidRPr="00BA0360" w:rsidRDefault="00491D0E" w:rsidP="001B2D1E">
      <w:pPr>
        <w:jc w:val="both"/>
        <w:rPr>
          <w:lang w:val="sv-SE"/>
        </w:rPr>
      </w:pPr>
      <w:r w:rsidRPr="00BA0360">
        <w:rPr>
          <w:noProof/>
          <w:color w:val="FFFFFF" w:themeColor="background1"/>
          <w:lang w:val="sv-SE" w:eastAsia="sv-SE"/>
        </w:rPr>
        <w:drawing>
          <wp:anchor distT="0" distB="0" distL="114300" distR="114300" simplePos="0" relativeHeight="251658752" behindDoc="0" locked="1" layoutInCell="1" allowOverlap="1" wp14:anchorId="32C4B8B5" wp14:editId="762EF87D">
            <wp:simplePos x="0" y="0"/>
            <wp:positionH relativeFrom="margin">
              <wp:align>center</wp:align>
            </wp:positionH>
            <wp:positionV relativeFrom="margin">
              <wp:posOffset>-354330</wp:posOffset>
            </wp:positionV>
            <wp:extent cx="4968240" cy="3049905"/>
            <wp:effectExtent l="0" t="0" r="3810" b="0"/>
            <wp:wrapNone/>
            <wp:docPr id="8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04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360" w:rsidRPr="00BA0360">
        <w:rPr>
          <w:color w:val="FFFFFF" w:themeColor="background1"/>
          <w:lang w:val="sv-SE"/>
        </w:rPr>
        <w:t>Material för patienter inskriv</w:t>
      </w:r>
      <w:r w:rsidR="00CF0AB3">
        <w:rPr>
          <w:color w:val="FFFFFF" w:themeColor="background1"/>
          <w:lang w:val="sv-SE"/>
        </w:rPr>
        <w:t>n</w:t>
      </w:r>
      <w:r w:rsidR="00BA0360" w:rsidRPr="00BA0360">
        <w:rPr>
          <w:color w:val="FFFFFF" w:themeColor="background1"/>
          <w:lang w:val="sv-SE"/>
        </w:rPr>
        <w:t>a i hemsjukvården</w:t>
      </w:r>
    </w:p>
    <w:p w14:paraId="5B9A829A" w14:textId="27D8E5CD" w:rsidR="001B2D1E" w:rsidRPr="00BA0360" w:rsidRDefault="001B2D1E" w:rsidP="001B2D1E">
      <w:pPr>
        <w:jc w:val="both"/>
        <w:rPr>
          <w:lang w:val="sv-SE"/>
        </w:rPr>
      </w:pPr>
    </w:p>
    <w:p w14:paraId="51913C02" w14:textId="5A053E7E" w:rsidR="001B2D1E" w:rsidRPr="00BA0360" w:rsidRDefault="00B13548" w:rsidP="001B2D1E">
      <w:pPr>
        <w:jc w:val="both"/>
        <w:rPr>
          <w:lang w:val="sv-SE"/>
        </w:rPr>
      </w:pPr>
      <w:r w:rsidRPr="00BA0360">
        <w:rPr>
          <w:noProof/>
          <w:color w:val="FFFFFF" w:themeColor="background1"/>
          <w:lang w:val="sv-SE" w:eastAsia="sv-S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FEEC84D" wp14:editId="7BC6A4E4">
                <wp:simplePos x="0" y="0"/>
                <wp:positionH relativeFrom="margin">
                  <wp:align>left</wp:align>
                </wp:positionH>
                <wp:positionV relativeFrom="paragraph">
                  <wp:posOffset>76320</wp:posOffset>
                </wp:positionV>
                <wp:extent cx="3657600" cy="1116330"/>
                <wp:effectExtent l="0" t="0" r="0" b="762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8DE5F" w14:textId="4426EC7A" w:rsidR="006D0D13" w:rsidRPr="00997793" w:rsidRDefault="005201DF" w:rsidP="006D0D13">
                            <w:pPr>
                              <w:pStyle w:val="1Rubrikvitnormal36p"/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</w:pPr>
                            <w:r w:rsidRPr="00997793">
                              <w:rPr>
                                <w:rFonts w:asciiTheme="majorHAnsi" w:hAnsiTheme="majorHAnsi" w:cstheme="majorHAnsi"/>
                                <w:sz w:val="80"/>
                                <w:szCs w:val="80"/>
                              </w:rPr>
                              <w:t>Kostråd vid svårläkta sår</w:t>
                            </w:r>
                          </w:p>
                        </w:txbxContent>
                      </wps:txbx>
                      <wps:bodyPr rot="0" vert="horz" wrap="square" lIns="2" tIns="0" rIns="91440" bIns="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EC84D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left:0;text-align:left;margin-left:0;margin-top:6pt;width:4in;height:87.9pt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" filled="f" stroked="f">
                <v:textbox style="mso-fit-shape-to-text:t" inset=".@mm,0,,0">
                  <w:txbxContent>
                    <w:p w14:paraId="0E08DE5F" w14:textId="4426EC7A" w:rsidR="006D0D13" w:rsidRPr="00997793" w:rsidRDefault="005201DF" w:rsidP="006D0D13">
                      <w:pPr>
                        <w:pStyle w:val="1Rubrikvitnormal36p"/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</w:pP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Kostråd</w:t>
                      </w:r>
                      <w:proofErr w:type="spellEnd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 xml:space="preserve"> vid </w:t>
                      </w: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svårläkta</w:t>
                      </w:r>
                      <w:proofErr w:type="spellEnd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997793">
                        <w:rPr>
                          <w:rFonts w:asciiTheme="majorHAnsi" w:hAnsiTheme="majorHAnsi" w:cstheme="majorHAnsi"/>
                          <w:sz w:val="80"/>
                          <w:szCs w:val="80"/>
                        </w:rPr>
                        <w:t>sår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80AC4" w14:textId="163B4B5B" w:rsidR="001B2D1E" w:rsidRPr="00BA0360" w:rsidRDefault="00C84A3B" w:rsidP="001B2D1E">
      <w:pPr>
        <w:jc w:val="both"/>
        <w:rPr>
          <w:lang w:val="sv-SE"/>
        </w:rPr>
      </w:pPr>
      <w:r>
        <w:rPr>
          <w:noProof/>
          <w:lang w:val="sv-SE" w:eastAsia="sv-SE"/>
        </w:rPr>
        <w:drawing>
          <wp:anchor distT="0" distB="0" distL="114300" distR="114300" simplePos="0" relativeHeight="251665920" behindDoc="1" locked="0" layoutInCell="1" allowOverlap="1" wp14:anchorId="1D630D9D" wp14:editId="477A35AB">
            <wp:simplePos x="0" y="0"/>
            <wp:positionH relativeFrom="margin">
              <wp:posOffset>-787718</wp:posOffset>
            </wp:positionH>
            <wp:positionV relativeFrom="page">
              <wp:posOffset>1374601</wp:posOffset>
            </wp:positionV>
            <wp:extent cx="5462905" cy="4965700"/>
            <wp:effectExtent l="0" t="5397" r="5397" b="5398"/>
            <wp:wrapNone/>
            <wp:docPr id="5" name="Bildobjekt 5" descr="En bild som visar målni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målning&#10;&#10;Automatiskt genererad beskrivning"/>
                    <pic:cNvPicPr/>
                  </pic:nvPicPr>
                  <pic:blipFill rotWithShape="1">
                    <a:blip r:embed="rId12"/>
                    <a:srcRect r="14876"/>
                    <a:stretch/>
                  </pic:blipFill>
                  <pic:spPr bwMode="auto">
                    <a:xfrm rot="5400000">
                      <a:off x="0" y="0"/>
                      <a:ext cx="5462905" cy="496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1EC93" w14:textId="1D23A58A" w:rsidR="001B2D1E" w:rsidRPr="00BA0360" w:rsidRDefault="001B2D1E" w:rsidP="001B2D1E">
      <w:pPr>
        <w:jc w:val="both"/>
        <w:rPr>
          <w:lang w:val="sv-SE"/>
        </w:rPr>
      </w:pPr>
    </w:p>
    <w:p w14:paraId="095DA869" w14:textId="466866F5" w:rsidR="001B2D1E" w:rsidRPr="00BA0360" w:rsidRDefault="001B2D1E" w:rsidP="001B2D1E">
      <w:pPr>
        <w:jc w:val="both"/>
        <w:rPr>
          <w:lang w:val="sv-SE"/>
        </w:rPr>
      </w:pPr>
    </w:p>
    <w:p w14:paraId="691271EC" w14:textId="523AE486" w:rsidR="001B2D1E" w:rsidRPr="00BA0360" w:rsidRDefault="001B2D1E" w:rsidP="001B2D1E">
      <w:pPr>
        <w:jc w:val="both"/>
        <w:rPr>
          <w:lang w:val="sv-SE"/>
        </w:rPr>
      </w:pPr>
    </w:p>
    <w:p w14:paraId="03A96A44" w14:textId="52F8315C" w:rsidR="001B2D1E" w:rsidRPr="00BA0360" w:rsidRDefault="001B2D1E" w:rsidP="001B2D1E">
      <w:pPr>
        <w:jc w:val="both"/>
        <w:rPr>
          <w:lang w:val="sv-SE"/>
        </w:rPr>
      </w:pPr>
    </w:p>
    <w:p w14:paraId="155E6C07" w14:textId="10E8B206" w:rsidR="001B2D1E" w:rsidRPr="00BA0360" w:rsidRDefault="001B2D1E" w:rsidP="001B2D1E">
      <w:pPr>
        <w:jc w:val="both"/>
        <w:rPr>
          <w:lang w:val="sv-SE"/>
        </w:rPr>
      </w:pPr>
    </w:p>
    <w:p w14:paraId="6262FA4B" w14:textId="0EF6356D" w:rsidR="001B2D1E" w:rsidRPr="00BA0360" w:rsidRDefault="001B2D1E" w:rsidP="001B2D1E">
      <w:pPr>
        <w:jc w:val="both"/>
        <w:rPr>
          <w:lang w:val="sv-SE"/>
        </w:rPr>
      </w:pPr>
    </w:p>
    <w:p w14:paraId="0A290077" w14:textId="77777777" w:rsidR="001B2D1E" w:rsidRPr="00BA0360" w:rsidRDefault="001B2D1E" w:rsidP="001B2D1E">
      <w:pPr>
        <w:jc w:val="both"/>
        <w:rPr>
          <w:lang w:val="sv-SE"/>
        </w:rPr>
      </w:pPr>
    </w:p>
    <w:p w14:paraId="62039A50" w14:textId="01D6A88A" w:rsidR="001B2D1E" w:rsidRPr="00BA0360" w:rsidRDefault="001B2D1E" w:rsidP="001B2D1E">
      <w:pPr>
        <w:jc w:val="both"/>
        <w:rPr>
          <w:lang w:val="sv-SE"/>
        </w:rPr>
      </w:pPr>
    </w:p>
    <w:p w14:paraId="3F43DB09" w14:textId="3495B7B6" w:rsidR="001B2D1E" w:rsidRPr="00BA0360" w:rsidRDefault="001B2D1E" w:rsidP="001B2D1E">
      <w:pPr>
        <w:jc w:val="both"/>
        <w:rPr>
          <w:lang w:val="sv-SE"/>
        </w:rPr>
      </w:pPr>
    </w:p>
    <w:p w14:paraId="2936B84B" w14:textId="725CC398" w:rsidR="001B2D1E" w:rsidRPr="00BA0360" w:rsidRDefault="001B2D1E" w:rsidP="001B2D1E">
      <w:pPr>
        <w:jc w:val="both"/>
        <w:rPr>
          <w:lang w:val="sv-SE"/>
        </w:rPr>
      </w:pPr>
    </w:p>
    <w:p w14:paraId="3348EEC9" w14:textId="2EB661A5" w:rsidR="001B2D1E" w:rsidRDefault="001B2D1E" w:rsidP="001B2D1E">
      <w:pPr>
        <w:pStyle w:val="Rubrik3"/>
      </w:pPr>
    </w:p>
    <w:p w14:paraId="26DC3203" w14:textId="77777777" w:rsidR="00C96A5E" w:rsidRDefault="00A30D89">
      <w:pPr>
        <w:rPr>
          <w:i/>
          <w:color w:val="013C80"/>
          <w:sz w:val="28"/>
          <w:szCs w:val="36"/>
          <w:lang w:val="sv-SE"/>
        </w:rPr>
      </w:pPr>
      <w:r w:rsidRPr="00C96A5E">
        <w:rPr>
          <w:lang w:val="sv-SE"/>
        </w:rPr>
        <w:br w:type="page"/>
      </w:r>
      <w:r w:rsidR="00C96A5E" w:rsidRPr="00C96A5E">
        <w:rPr>
          <w:lang w:val="sv-SE"/>
        </w:rPr>
        <w:lastRenderedPageBreak/>
        <w:br w:type="page"/>
      </w:r>
    </w:p>
    <w:p w14:paraId="0FFD712F" w14:textId="017CABEC" w:rsidR="0013768D" w:rsidRPr="00373F64" w:rsidRDefault="002513CB" w:rsidP="001B2D1E">
      <w:pPr>
        <w:pStyle w:val="Rubrik3"/>
        <w:rPr>
          <w:noProof/>
        </w:rPr>
      </w:pPr>
      <w:r w:rsidRPr="00373F64">
        <w:lastRenderedPageBreak/>
        <w:t>Kosten har stor betydelse vid sårläkning</w:t>
      </w:r>
      <w:r w:rsidR="00373F64" w:rsidRPr="00373F64">
        <w:t>.</w:t>
      </w:r>
      <w:r w:rsidR="00373F64">
        <w:t xml:space="preserve"> </w:t>
      </w:r>
      <w:r w:rsidR="00F15796">
        <w:t>S</w:t>
      </w:r>
      <w:r w:rsidR="00FC5291">
        <w:t>årläkningen</w:t>
      </w:r>
      <w:r w:rsidR="00C73A51">
        <w:t xml:space="preserve"> </w:t>
      </w:r>
      <w:r w:rsidR="00FC5291">
        <w:t>kräv</w:t>
      </w:r>
      <w:r w:rsidR="00F15796">
        <w:t>er extra</w:t>
      </w:r>
      <w:r w:rsidR="00511158">
        <w:t xml:space="preserve"> energi, protein samt tillräckligt med vitaminer och mineraler.</w:t>
      </w:r>
    </w:p>
    <w:p w14:paraId="088F29C7" w14:textId="77777777" w:rsidR="00E63D4A" w:rsidRPr="00BA0360" w:rsidRDefault="00E63D4A" w:rsidP="0013768D">
      <w:pPr>
        <w:pStyle w:val="Rubrik4"/>
        <w:rPr>
          <w:lang w:val="sv-SE"/>
        </w:rPr>
      </w:pPr>
    </w:p>
    <w:p w14:paraId="36C94D63" w14:textId="1C1EB8C1" w:rsidR="00954A18" w:rsidRPr="00D84C39" w:rsidRDefault="00954A18" w:rsidP="00954A18">
      <w:pPr>
        <w:pStyle w:val="3Brdtextlight11p"/>
        <w:rPr>
          <w:iCs/>
          <w:color w:val="013C80"/>
          <w:sz w:val="28"/>
          <w:szCs w:val="28"/>
        </w:rPr>
      </w:pPr>
      <w:r w:rsidRPr="00D84C39">
        <w:rPr>
          <w:iCs/>
          <w:color w:val="013C80"/>
          <w:sz w:val="28"/>
          <w:szCs w:val="28"/>
        </w:rPr>
        <w:t>Kostråd oavsett vikt och målvikt</w:t>
      </w:r>
    </w:p>
    <w:p w14:paraId="424F40C7" w14:textId="48599456" w:rsidR="0013768D" w:rsidRDefault="009121EC" w:rsidP="0013768D">
      <w:pPr>
        <w:pStyle w:val="3Brdtextlight11p"/>
      </w:pPr>
      <w:r w:rsidRPr="009121EC">
        <w:rPr>
          <w:b/>
          <w:bCs/>
        </w:rPr>
        <w:t>Måltidsordning</w:t>
      </w:r>
      <w:r>
        <w:t xml:space="preserve"> - </w:t>
      </w:r>
      <w:r w:rsidR="00FC5291">
        <w:t>Ät</w:t>
      </w:r>
      <w:r w:rsidR="00A42910">
        <w:t xml:space="preserve"> frukost, lunch, middag och två</w:t>
      </w:r>
      <w:r w:rsidR="005878B8">
        <w:t xml:space="preserve"> </w:t>
      </w:r>
      <w:r w:rsidR="00F15796">
        <w:t>till</w:t>
      </w:r>
      <w:r w:rsidR="005878B8">
        <w:t xml:space="preserve"> tre m</w:t>
      </w:r>
      <w:r w:rsidR="00FC5291">
        <w:t>ellanmål varje dag</w:t>
      </w:r>
      <w:r w:rsidR="005878B8">
        <w:t>. Detta för att du ska nå din målvikt</w:t>
      </w:r>
      <w:r w:rsidR="00911509">
        <w:t>, orka med din vardag samt att sårläkningsprocessen kräver mycket energi</w:t>
      </w:r>
      <w:r w:rsidR="00280AC3">
        <w:t>.</w:t>
      </w:r>
    </w:p>
    <w:p w14:paraId="695A4328" w14:textId="32EFA7CB" w:rsidR="00295ED8" w:rsidRPr="00562670" w:rsidRDefault="00534DAE" w:rsidP="0013768D">
      <w:pPr>
        <w:pStyle w:val="3Brdtextlight11p"/>
      </w:pPr>
      <w:r w:rsidRPr="00253D33">
        <w:rPr>
          <w:b/>
          <w:bCs/>
        </w:rPr>
        <w:t>Protein</w:t>
      </w:r>
      <w:r>
        <w:t xml:space="preserve"> </w:t>
      </w:r>
      <w:r w:rsidR="00C70D1D">
        <w:t>–</w:t>
      </w:r>
      <w:r>
        <w:t xml:space="preserve"> </w:t>
      </w:r>
      <w:r w:rsidR="00FC5291">
        <w:t>S</w:t>
      </w:r>
      <w:r w:rsidR="00C70D1D">
        <w:t xml:space="preserve">årläkning kräver extra protein. Bra källor till protein är </w:t>
      </w:r>
      <w:r w:rsidR="00B969CC">
        <w:t>kött, fisk</w:t>
      </w:r>
      <w:r w:rsidR="00253D33">
        <w:t xml:space="preserve"> och skaldjur</w:t>
      </w:r>
      <w:r w:rsidR="00B969CC">
        <w:t>, kyckling, köttpålägg,</w:t>
      </w:r>
      <w:r w:rsidR="00253D33">
        <w:t xml:space="preserve"> ägg,</w:t>
      </w:r>
      <w:r w:rsidR="00B969CC">
        <w:t xml:space="preserve"> keso, mjölkprodukter som fil och kvarg</w:t>
      </w:r>
      <w:r w:rsidR="00F75727">
        <w:t xml:space="preserve"> samt bönor och linser. Ät något proteinrikt till alla dina måltider så får du i dig lagom mycket. </w:t>
      </w:r>
      <w:r w:rsidR="00253D33">
        <w:t>Ett enkelt sätt att få i sig extra protein är att ta dubbla pålägg på smörgåsen.</w:t>
      </w:r>
    </w:p>
    <w:p w14:paraId="17F142A9" w14:textId="20C390D0" w:rsidR="0013640A" w:rsidRDefault="005A3726" w:rsidP="0013768D">
      <w:pPr>
        <w:pStyle w:val="3Brdtextlight11p"/>
        <w:rPr>
          <w:szCs w:val="22"/>
        </w:rPr>
      </w:pPr>
      <w:r>
        <w:rPr>
          <w:b/>
          <w:bCs/>
        </w:rPr>
        <w:t>Välj</w:t>
      </w:r>
      <w:r w:rsidR="00613BB0">
        <w:rPr>
          <w:b/>
          <w:bCs/>
        </w:rPr>
        <w:t xml:space="preserve"> näringsrika livsmedel – </w:t>
      </w:r>
      <w:r w:rsidR="00FC5291">
        <w:t>Mycket näring hittar du i</w:t>
      </w:r>
      <w:r w:rsidR="00613BB0" w:rsidRPr="0004188F">
        <w:rPr>
          <w:szCs w:val="22"/>
        </w:rPr>
        <w:t xml:space="preserve"> </w:t>
      </w:r>
      <w:r w:rsidR="0004188F" w:rsidRPr="0004188F">
        <w:rPr>
          <w:szCs w:val="22"/>
        </w:rPr>
        <w:t>inälvs- och blodmat, kött, ägg, skaldjur, mjölkprodukter, ost, fullkornsprodukter, nötter, frön, frukt och bönor och linser. Använd gärna frukt, bär, grönsaker, nötter som tillbehör till måltiden.</w:t>
      </w:r>
    </w:p>
    <w:p w14:paraId="1377967D" w14:textId="29E74349" w:rsidR="006744FE" w:rsidRPr="006744FE" w:rsidRDefault="006744FE" w:rsidP="006744FE">
      <w:pPr>
        <w:pStyle w:val="Liststycke"/>
        <w:ind w:left="0"/>
        <w:rPr>
          <w:rFonts w:ascii="Calibri Light" w:eastAsia="Times New Roman" w:hAnsi="Calibri Light" w:cs="Times New Roman"/>
        </w:rPr>
      </w:pPr>
      <w:r w:rsidRPr="006744FE">
        <w:rPr>
          <w:rFonts w:ascii="Calibri Light" w:eastAsia="Times New Roman" w:hAnsi="Calibri Light" w:cs="Times New Roman"/>
          <w:b/>
          <w:bCs/>
        </w:rPr>
        <w:t>Vitaminer och mineraler</w:t>
      </w:r>
      <w:r w:rsidRPr="006744FE">
        <w:rPr>
          <w:rFonts w:ascii="Calibri Light" w:eastAsia="Times New Roman" w:hAnsi="Calibri Light" w:cs="Times New Roman"/>
        </w:rPr>
        <w:t xml:space="preserve"> </w:t>
      </w:r>
      <w:r w:rsidR="00C84A3B">
        <w:rPr>
          <w:rFonts w:ascii="Calibri Light" w:eastAsia="Times New Roman" w:hAnsi="Calibri Light" w:cs="Times New Roman"/>
        </w:rPr>
        <w:t xml:space="preserve">är </w:t>
      </w:r>
      <w:r w:rsidRPr="006744FE">
        <w:rPr>
          <w:rFonts w:ascii="Calibri Light" w:eastAsia="Times New Roman" w:hAnsi="Calibri Light" w:cs="Times New Roman"/>
        </w:rPr>
        <w:t>extra viktiga för sårläkningsprocessen:</w:t>
      </w:r>
    </w:p>
    <w:p w14:paraId="6DD4FAE5" w14:textId="77777777" w:rsidR="006744FE" w:rsidRPr="006744FE" w:rsidRDefault="006744FE" w:rsidP="006744FE">
      <w:pPr>
        <w:pStyle w:val="Liststycke"/>
        <w:numPr>
          <w:ilvl w:val="1"/>
          <w:numId w:val="25"/>
        </w:numPr>
        <w:rPr>
          <w:rFonts w:ascii="Calibri Light" w:eastAsia="Times New Roman" w:hAnsi="Calibri Light" w:cs="Times New Roman"/>
        </w:rPr>
      </w:pPr>
      <w:r w:rsidRPr="006744FE">
        <w:rPr>
          <w:rFonts w:ascii="Calibri Light" w:eastAsia="Times New Roman" w:hAnsi="Calibri Light" w:cs="Times New Roman"/>
        </w:rPr>
        <w:t>Järn – finns i inälvsmat som blodpudding och lever men även i kött, ägg, skaldjur, fullkornsprodukter, nötter/frön, torkad frukt och bönor/linser</w:t>
      </w:r>
    </w:p>
    <w:p w14:paraId="1EAA19F5" w14:textId="77777777" w:rsidR="006744FE" w:rsidRPr="006744FE" w:rsidRDefault="006744FE" w:rsidP="006744FE">
      <w:pPr>
        <w:pStyle w:val="Liststycke"/>
        <w:numPr>
          <w:ilvl w:val="1"/>
          <w:numId w:val="25"/>
        </w:numPr>
        <w:rPr>
          <w:rFonts w:ascii="Calibri Light" w:eastAsia="Times New Roman" w:hAnsi="Calibri Light" w:cs="Times New Roman"/>
        </w:rPr>
      </w:pPr>
      <w:r w:rsidRPr="006744FE">
        <w:rPr>
          <w:rFonts w:ascii="Calibri Light" w:eastAsia="Times New Roman" w:hAnsi="Calibri Light" w:cs="Times New Roman"/>
        </w:rPr>
        <w:t>C-vitamin – finns i frukt, bär och grönsaker</w:t>
      </w:r>
    </w:p>
    <w:p w14:paraId="7EB27BBB" w14:textId="280D1CDD" w:rsidR="006744FE" w:rsidRDefault="006744FE" w:rsidP="006744FE">
      <w:pPr>
        <w:pStyle w:val="Liststycke"/>
        <w:numPr>
          <w:ilvl w:val="1"/>
          <w:numId w:val="25"/>
        </w:numPr>
        <w:rPr>
          <w:rFonts w:ascii="Calibri Light" w:eastAsia="Times New Roman" w:hAnsi="Calibri Light" w:cs="Times New Roman"/>
        </w:rPr>
      </w:pPr>
      <w:r w:rsidRPr="006744FE">
        <w:rPr>
          <w:rFonts w:ascii="Calibri Light" w:eastAsia="Times New Roman" w:hAnsi="Calibri Light" w:cs="Times New Roman"/>
        </w:rPr>
        <w:t>Zink – finns i kött, mejeriprodukter, fullkorns</w:t>
      </w:r>
      <w:r w:rsidR="00C84A3B">
        <w:rPr>
          <w:rFonts w:ascii="Calibri Light" w:eastAsia="Times New Roman" w:hAnsi="Calibri Light" w:cs="Times New Roman"/>
        </w:rPr>
        <w:t>-</w:t>
      </w:r>
      <w:r w:rsidRPr="006744FE">
        <w:rPr>
          <w:rFonts w:ascii="Calibri Light" w:eastAsia="Times New Roman" w:hAnsi="Calibri Light" w:cs="Times New Roman"/>
        </w:rPr>
        <w:t>produkter, ost och nötter</w:t>
      </w:r>
    </w:p>
    <w:p w14:paraId="6AF42C59" w14:textId="583B2D53" w:rsidR="00A7643C" w:rsidRPr="00D84C39" w:rsidRDefault="00A7643C" w:rsidP="00A7643C">
      <w:pPr>
        <w:rPr>
          <w:rFonts w:ascii="Calibri Light" w:hAnsi="Calibri Light"/>
          <w:lang w:val="sv-SE"/>
        </w:rPr>
      </w:pPr>
    </w:p>
    <w:p w14:paraId="7146BE0A" w14:textId="77777777" w:rsidR="00A7643C" w:rsidRPr="00D84C39" w:rsidRDefault="00A7643C" w:rsidP="00A7643C">
      <w:pPr>
        <w:rPr>
          <w:rFonts w:ascii="Calibri Light" w:hAnsi="Calibri Light"/>
          <w:lang w:val="sv-SE"/>
        </w:rPr>
      </w:pPr>
    </w:p>
    <w:p w14:paraId="7B611498" w14:textId="3DAB1AD1" w:rsidR="00A7643C" w:rsidRPr="00A7643C" w:rsidRDefault="001E4D95" w:rsidP="00A7643C">
      <w:pPr>
        <w:rPr>
          <w:i/>
          <w:color w:val="013C80"/>
          <w:lang w:val="sv-SE"/>
        </w:rPr>
      </w:pPr>
      <w:r>
        <w:rPr>
          <w:i/>
          <w:color w:val="013C80"/>
          <w:lang w:val="sv-SE"/>
        </w:rPr>
        <w:t>Tänk på att inte enbart fokusera på enskilda näringsämnen, det är helhelten som är viktig!</w:t>
      </w:r>
    </w:p>
    <w:p w14:paraId="361A4F75" w14:textId="0EF8D6C0" w:rsidR="00A10F1C" w:rsidRPr="006744FE" w:rsidRDefault="00A10F1C" w:rsidP="00A10F1C">
      <w:pPr>
        <w:pStyle w:val="Liststycke"/>
        <w:rPr>
          <w:rFonts w:ascii="Calibri Light" w:eastAsia="Times New Roman" w:hAnsi="Calibri Light" w:cs="Times New Roman"/>
        </w:rPr>
      </w:pPr>
    </w:p>
    <w:p w14:paraId="7C69B04F" w14:textId="77777777" w:rsidR="00A7643C" w:rsidRDefault="00A7643C" w:rsidP="0013768D">
      <w:pPr>
        <w:pStyle w:val="3Brdtextlight11p"/>
      </w:pPr>
    </w:p>
    <w:p w14:paraId="0A91E297" w14:textId="1D7B4F5B" w:rsidR="00151C2D" w:rsidRPr="00A7643C" w:rsidRDefault="00151C2D" w:rsidP="0013768D">
      <w:pPr>
        <w:pStyle w:val="3Brdtextlight11p"/>
        <w:rPr>
          <w:iCs/>
          <w:color w:val="013C80"/>
          <w:sz w:val="28"/>
          <w:szCs w:val="28"/>
        </w:rPr>
      </w:pPr>
      <w:r w:rsidRPr="00A7643C">
        <w:rPr>
          <w:iCs/>
          <w:color w:val="013C80"/>
          <w:sz w:val="28"/>
          <w:szCs w:val="28"/>
        </w:rPr>
        <w:lastRenderedPageBreak/>
        <w:t>Råd för dig som behöver gå upp i vikt</w:t>
      </w:r>
      <w:r w:rsidR="0012477D" w:rsidRPr="00A7643C">
        <w:rPr>
          <w:iCs/>
          <w:color w:val="013C80"/>
          <w:sz w:val="28"/>
          <w:szCs w:val="28"/>
        </w:rPr>
        <w:t xml:space="preserve"> eller har nedsatt aptit</w:t>
      </w:r>
    </w:p>
    <w:p w14:paraId="10AC1EFE" w14:textId="35CC513D" w:rsidR="00BB5CFA" w:rsidRPr="00062372" w:rsidRDefault="00AD0FE0" w:rsidP="00062372">
      <w:pPr>
        <w:pStyle w:val="3Brdtextlight11p"/>
      </w:pPr>
      <w:r w:rsidRPr="00062372">
        <w:t>Det är vanligt med nedsatt aptit vid s</w:t>
      </w:r>
      <w:r w:rsidR="001C1057" w:rsidRPr="00062372">
        <w:t xml:space="preserve">vårläkta sår. </w:t>
      </w:r>
      <w:r w:rsidR="00F631DB" w:rsidRPr="00062372">
        <w:t>Om du har en låg vikt, eller går ner i vikt under tiden såret behandlas,</w:t>
      </w:r>
      <w:r w:rsidR="006952A5" w:rsidRPr="00062372">
        <w:t xml:space="preserve"> tyd</w:t>
      </w:r>
      <w:r w:rsidR="001873CF" w:rsidRPr="00062372">
        <w:t>er det</w:t>
      </w:r>
      <w:r w:rsidR="006952A5" w:rsidRPr="00062372">
        <w:t xml:space="preserve"> på</w:t>
      </w:r>
      <w:r w:rsidR="00F631DB" w:rsidRPr="00062372">
        <w:t xml:space="preserve"> att kroppen inte får tillräckligt med energi och näring. Det </w:t>
      </w:r>
      <w:r w:rsidR="00C84A3B" w:rsidRPr="00062372">
        <w:t>leder</w:t>
      </w:r>
      <w:r w:rsidR="00F631DB" w:rsidRPr="00062372">
        <w:t xml:space="preserve"> till att såret tar mycket längre tid att läka. Därför är det viktigt</w:t>
      </w:r>
      <w:r w:rsidR="006952A5" w:rsidRPr="00062372">
        <w:t xml:space="preserve"> att äta näringsrik mat</w:t>
      </w:r>
      <w:r w:rsidR="00BB5CFA" w:rsidRPr="00062372">
        <w:t xml:space="preserve"> oavsett vilken vikt du starta</w:t>
      </w:r>
      <w:r w:rsidR="00826238" w:rsidRPr="00062372">
        <w:t>r</w:t>
      </w:r>
      <w:r w:rsidR="00BB5CFA" w:rsidRPr="00062372">
        <w:t xml:space="preserve"> på</w:t>
      </w:r>
      <w:r w:rsidR="003C6BC6" w:rsidRPr="00062372">
        <w:t xml:space="preserve">. </w:t>
      </w:r>
    </w:p>
    <w:p w14:paraId="6B00043F" w14:textId="704410B2" w:rsidR="00B730CD" w:rsidRPr="00BB5CFA" w:rsidRDefault="00B730CD" w:rsidP="00BB5CFA">
      <w:pPr>
        <w:pStyle w:val="3Brdtextlight11p"/>
      </w:pPr>
    </w:p>
    <w:p w14:paraId="7AAFDD38" w14:textId="27863D5E" w:rsidR="00B730CD" w:rsidRPr="00B730CD" w:rsidRDefault="00B730CD" w:rsidP="00B730CD">
      <w:pPr>
        <w:pStyle w:val="Default"/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Kom ihåg att ha regelbundna måltider</w:t>
      </w:r>
      <w:r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och att nattfastan inte bör vara mer än 11 timmar.</w:t>
      </w:r>
    </w:p>
    <w:p w14:paraId="47C6A2C2" w14:textId="211A76A7" w:rsidR="00B730CD" w:rsidRPr="00B730CD" w:rsidRDefault="00FC5291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>
        <w:rPr>
          <w:rFonts w:ascii="Calibri" w:hAnsi="Calibri" w:cs="Times New Roman"/>
          <w:color w:val="262626"/>
          <w:sz w:val="22"/>
          <w:szCs w:val="20"/>
          <w:lang w:eastAsia="en-US"/>
        </w:rPr>
        <w:t>Välj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standardfil/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mjölk och helfet ost i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stället för lättfil/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B730CD"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mjölk och magra ostar. </w:t>
      </w:r>
    </w:p>
    <w:p w14:paraId="2A5EB83B" w14:textId="26AFD35A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Ät energi- och proteinrik mat. 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Se ovan.</w:t>
      </w:r>
    </w:p>
    <w:p w14:paraId="0ECE7B6A" w14:textId="254A14F4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Berika varje måltid med t ex. olja, flytande margarin och grädde. 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Det ger både god smak och extra e</w:t>
      </w:r>
      <w:r w:rsidR="00087095">
        <w:rPr>
          <w:rFonts w:ascii="Calibri" w:hAnsi="Calibri" w:cs="Times New Roman"/>
          <w:color w:val="262626"/>
          <w:sz w:val="22"/>
          <w:szCs w:val="20"/>
          <w:lang w:eastAsia="en-US"/>
        </w:rPr>
        <w:t>n</w:t>
      </w:r>
      <w:r w:rsidR="00343D52">
        <w:rPr>
          <w:rFonts w:ascii="Calibri" w:hAnsi="Calibri" w:cs="Times New Roman"/>
          <w:color w:val="262626"/>
          <w:sz w:val="22"/>
          <w:szCs w:val="20"/>
          <w:lang w:eastAsia="en-US"/>
        </w:rPr>
        <w:t>ergi!</w:t>
      </w:r>
    </w:p>
    <w:p w14:paraId="22614C07" w14:textId="1FF17CD7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Välj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energirik dryck som 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mjölk, juice, saft eller 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>lätt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öl som måltidsdryck. </w:t>
      </w:r>
    </w:p>
    <w:p w14:paraId="09AE7D11" w14:textId="0F46A3E9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Använd mjölk när du t</w:t>
      </w:r>
      <w:r w:rsidR="00062372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ex. kokar välling</w:t>
      </w:r>
      <w:r w:rsidR="00826238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eller 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gröt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i</w:t>
      </w:r>
      <w:r w:rsidR="0014323B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stället </w:t>
      </w:r>
      <w:r w:rsidR="00826238">
        <w:rPr>
          <w:rFonts w:ascii="Calibri" w:hAnsi="Calibri" w:cs="Times New Roman"/>
          <w:color w:val="262626"/>
          <w:sz w:val="22"/>
          <w:szCs w:val="20"/>
          <w:lang w:eastAsia="en-US"/>
        </w:rPr>
        <w:br/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för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bara 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>vatten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</w:p>
    <w:p w14:paraId="0600A476" w14:textId="3287456F" w:rsidR="00B730CD" w:rsidRP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Ät alltid mellanmål 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som är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energi</w:t>
      </w:r>
      <w:r w:rsidR="00FC5291">
        <w:rPr>
          <w:rFonts w:ascii="Calibri" w:hAnsi="Calibri" w:cs="Times New Roman"/>
          <w:color w:val="262626"/>
          <w:sz w:val="22"/>
          <w:szCs w:val="20"/>
          <w:lang w:eastAsia="en-US"/>
        </w:rPr>
        <w:t>- och</w:t>
      </w:r>
      <w:r w:rsidR="001E4D95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proteinrika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. </w:t>
      </w:r>
    </w:p>
    <w:p w14:paraId="61B1E795" w14:textId="2DAE02AC" w:rsidR="00B730CD" w:rsidRDefault="00B730CD" w:rsidP="00B730CD">
      <w:pPr>
        <w:pStyle w:val="Default"/>
        <w:numPr>
          <w:ilvl w:val="0"/>
          <w:numId w:val="26"/>
        </w:numPr>
        <w:spacing w:after="76"/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Var generös med pålägg, fikab</w:t>
      </w:r>
      <w:r w:rsidR="00327A1C">
        <w:rPr>
          <w:rFonts w:ascii="Calibri" w:hAnsi="Calibri" w:cs="Times New Roman"/>
          <w:color w:val="262626"/>
          <w:sz w:val="22"/>
          <w:szCs w:val="20"/>
          <w:lang w:eastAsia="en-US"/>
        </w:rPr>
        <w:t>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öd, snacks och efterrätter. </w:t>
      </w:r>
    </w:p>
    <w:p w14:paraId="0565B191" w14:textId="138C981F" w:rsidR="005B1995" w:rsidRDefault="005B1995" w:rsidP="005B1995">
      <w:pPr>
        <w:pStyle w:val="3Brdtextlight11p"/>
        <w:numPr>
          <w:ilvl w:val="0"/>
          <w:numId w:val="26"/>
        </w:numPr>
      </w:pPr>
      <w:r w:rsidRPr="00E351CE">
        <w:t>Ät grönsaker sist</w:t>
      </w:r>
      <w:r w:rsidR="00FC5291">
        <w:t xml:space="preserve"> i måltiden</w:t>
      </w:r>
      <w:r w:rsidRPr="00E351CE">
        <w:t>!</w:t>
      </w:r>
      <w:r>
        <w:t xml:space="preserve"> Grönsaker innehåller mycket vitaminer och mineraler men lite energi. Dessutom har de en stor volym vilket kan mätta onödigt mycket.</w:t>
      </w:r>
    </w:p>
    <w:p w14:paraId="2959A89C" w14:textId="085CDC96" w:rsidR="005B1995" w:rsidRDefault="005B1995" w:rsidP="005B1995">
      <w:pPr>
        <w:pStyle w:val="3Brdtextlight11p"/>
        <w:numPr>
          <w:ilvl w:val="0"/>
          <w:numId w:val="26"/>
        </w:numPr>
      </w:pPr>
      <w:r>
        <w:t xml:space="preserve">Ha alltid </w:t>
      </w:r>
      <w:r w:rsidR="00FC5291">
        <w:t xml:space="preserve">din </w:t>
      </w:r>
      <w:r>
        <w:t>favoritmat hemma</w:t>
      </w:r>
      <w:r w:rsidR="00FC5291">
        <w:t>.</w:t>
      </w:r>
    </w:p>
    <w:p w14:paraId="07A94FC3" w14:textId="3EC5ECB0" w:rsidR="005B1995" w:rsidRPr="005B1995" w:rsidRDefault="005B1995" w:rsidP="005B1995">
      <w:pPr>
        <w:pStyle w:val="3Brdtextlight11p"/>
        <w:numPr>
          <w:ilvl w:val="0"/>
          <w:numId w:val="26"/>
        </w:numPr>
      </w:pPr>
      <w:r>
        <w:t>Kalla maträtter kan kännas mindre mättande än varma</w:t>
      </w:r>
      <w:r w:rsidR="00FC5291">
        <w:t>.</w:t>
      </w:r>
    </w:p>
    <w:p w14:paraId="010E191F" w14:textId="2F7E4DE5" w:rsidR="00B730CD" w:rsidRDefault="00B730CD" w:rsidP="00B730CD">
      <w:pPr>
        <w:pStyle w:val="Default"/>
        <w:numPr>
          <w:ilvl w:val="0"/>
          <w:numId w:val="26"/>
        </w:numPr>
        <w:rPr>
          <w:rFonts w:ascii="Calibri" w:hAnsi="Calibri" w:cs="Times New Roman"/>
          <w:color w:val="262626"/>
          <w:sz w:val="22"/>
          <w:szCs w:val="20"/>
          <w:lang w:eastAsia="en-US"/>
        </w:rPr>
      </w:pP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>Ibland behöv</w:t>
      </w:r>
      <w:r w:rsidR="008A554F">
        <w:rPr>
          <w:rFonts w:ascii="Calibri" w:hAnsi="Calibri" w:cs="Times New Roman"/>
          <w:color w:val="262626"/>
          <w:sz w:val="22"/>
          <w:szCs w:val="20"/>
          <w:lang w:eastAsia="en-US"/>
        </w:rPr>
        <w:t>er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den energi- och näringsrika maten</w:t>
      </w:r>
      <w:r w:rsidR="008A554F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kompletteras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med kosttillägg</w:t>
      </w:r>
      <w:r w:rsidR="00854DB4">
        <w:rPr>
          <w:rFonts w:ascii="Calibri" w:hAnsi="Calibri" w:cs="Times New Roman"/>
          <w:color w:val="262626"/>
          <w:sz w:val="22"/>
          <w:szCs w:val="20"/>
          <w:lang w:eastAsia="en-US"/>
        </w:rPr>
        <w:t>/näringsdrycker</w:t>
      </w:r>
      <w:r w:rsidRPr="00B730CD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för att täcka ditt behov</w:t>
      </w:r>
      <w:r w:rsidRPr="003D5AF0">
        <w:rPr>
          <w:rFonts w:ascii="Calibri" w:hAnsi="Calibri" w:cs="Times New Roman"/>
          <w:i/>
          <w:iCs/>
          <w:color w:val="262626"/>
          <w:sz w:val="22"/>
          <w:szCs w:val="20"/>
          <w:lang w:eastAsia="en-US"/>
        </w:rPr>
        <w:t xml:space="preserve">. </w:t>
      </w:r>
      <w:r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Rådgör med d</w:t>
      </w:r>
      <w:r w:rsidR="00515861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en som ansvarar för din sår</w:t>
      </w:r>
      <w:r w:rsidR="00997793">
        <w:rPr>
          <w:rFonts w:ascii="Calibri" w:hAnsi="Calibri" w:cs="Times New Roman"/>
          <w:color w:val="262626"/>
          <w:sz w:val="22"/>
          <w:szCs w:val="20"/>
          <w:lang w:eastAsia="en-US"/>
        </w:rPr>
        <w:t>-</w:t>
      </w:r>
      <w:r w:rsidR="00515861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behandling</w:t>
      </w:r>
      <w:r w:rsidR="008C23C8" w:rsidRPr="00A91628">
        <w:rPr>
          <w:rFonts w:ascii="Calibri" w:hAnsi="Calibri" w:cs="Times New Roman"/>
          <w:color w:val="262626"/>
          <w:sz w:val="22"/>
          <w:szCs w:val="20"/>
          <w:lang w:eastAsia="en-US"/>
        </w:rPr>
        <w:t>.</w:t>
      </w:r>
      <w:r w:rsidR="008C23C8" w:rsidRPr="003D5AF0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Dietist</w:t>
      </w:r>
      <w:r w:rsidR="008C23C8">
        <w:rPr>
          <w:rFonts w:ascii="Calibri" w:hAnsi="Calibri" w:cs="Times New Roman"/>
          <w:color w:val="262626"/>
          <w:sz w:val="22"/>
          <w:szCs w:val="20"/>
          <w:lang w:eastAsia="en-US"/>
        </w:rPr>
        <w:t xml:space="preserve"> bedömer behovet och ordinerar kosttillägg.</w:t>
      </w:r>
    </w:p>
    <w:p w14:paraId="4321E8FE" w14:textId="2E1B1037" w:rsidR="00A7643C" w:rsidRDefault="00A7643C" w:rsidP="007C6E4F">
      <w:pPr>
        <w:pStyle w:val="Default"/>
        <w:rPr>
          <w:rFonts w:ascii="Calibri" w:hAnsi="Calibri" w:cs="Times New Roman"/>
          <w:iCs/>
          <w:color w:val="013C80"/>
          <w:sz w:val="28"/>
          <w:szCs w:val="28"/>
          <w:lang w:eastAsia="en-US"/>
        </w:rPr>
      </w:pPr>
    </w:p>
    <w:p w14:paraId="5A419459" w14:textId="6D1F93B4" w:rsidR="007C6E4F" w:rsidRPr="00A7643C" w:rsidRDefault="007C6E4F" w:rsidP="007C6E4F">
      <w:pPr>
        <w:pStyle w:val="Default"/>
        <w:rPr>
          <w:rFonts w:ascii="Calibri" w:hAnsi="Calibri" w:cs="Times New Roman"/>
          <w:iCs/>
          <w:color w:val="013C80"/>
          <w:sz w:val="28"/>
          <w:szCs w:val="28"/>
          <w:lang w:eastAsia="en-US"/>
        </w:rPr>
      </w:pPr>
      <w:r w:rsidRPr="00A7643C">
        <w:rPr>
          <w:rFonts w:ascii="Calibri" w:hAnsi="Calibri" w:cs="Times New Roman"/>
          <w:iCs/>
          <w:color w:val="013C80"/>
          <w:sz w:val="28"/>
          <w:szCs w:val="28"/>
          <w:lang w:eastAsia="en-US"/>
        </w:rPr>
        <w:t>Förslag på protein- och näringsrika mellanmål för dig som behöver gå upp i vikt</w:t>
      </w:r>
    </w:p>
    <w:p w14:paraId="505F154B" w14:textId="6431C8D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Wasa sandwich och 1 glas mjölk</w:t>
      </w:r>
    </w:p>
    <w:p w14:paraId="6AC0B4C9" w14:textId="63321C0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½ dl blåbär, 1 digestivekex och ½ burk (125 g) smaksatt kesella (gärna vanilj) varvas i ett glas</w:t>
      </w:r>
    </w:p>
    <w:p w14:paraId="7DE47B5A" w14:textId="67E0DD13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1½ dl keso, ½ dl valnötter och 1 dl bär</w:t>
      </w:r>
    </w:p>
    <w:p w14:paraId="415D20F5" w14:textId="4551BD6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mjuk smörgås t ex Lingongrova med 1 tsk bordsmargarin, två skivor ost, en skiva skinka och ett glas mjölk</w:t>
      </w:r>
    </w:p>
    <w:p w14:paraId="2CC63B2F" w14:textId="67298E0E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 förpackning Gainomax och 1 digestivekex med färskost</w:t>
      </w:r>
    </w:p>
    <w:p w14:paraId="4BD94E4B" w14:textId="3F88D66A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2 dl yoghurtkvarg (smaksatt) och 1 dl müsli</w:t>
      </w:r>
    </w:p>
    <w:p w14:paraId="6A9D7360" w14:textId="517C112A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½ dl nötter och 1 glas mjölk</w:t>
      </w:r>
    </w:p>
    <w:p w14:paraId="35602BCD" w14:textId="13FD2854" w:rsidR="007C6E4F" w:rsidRPr="007C6E4F" w:rsidRDefault="007C6E4F" w:rsidP="007C6E4F">
      <w:pPr>
        <w:pStyle w:val="3Punktlistabrdtext"/>
        <w:numPr>
          <w:ilvl w:val="0"/>
          <w:numId w:val="26"/>
        </w:numPr>
        <w:spacing w:line="276" w:lineRule="auto"/>
        <w:rPr>
          <w:color w:val="262626"/>
        </w:rPr>
      </w:pPr>
      <w:r w:rsidRPr="007C6E4F">
        <w:rPr>
          <w:color w:val="262626"/>
        </w:rPr>
        <w:t>100g ostkaka (cirka 1 dl), ½ dl vispgrädde och sylt</w:t>
      </w:r>
    </w:p>
    <w:p w14:paraId="3B2884AA" w14:textId="7F9687FB" w:rsidR="003C6BC6" w:rsidRDefault="005B1995" w:rsidP="0013768D">
      <w:pPr>
        <w:pStyle w:val="3Brdtextlight11p"/>
        <w:rPr>
          <w:b/>
          <w:bCs/>
        </w:rPr>
      </w:pPr>
      <w:r>
        <w:rPr>
          <w:b/>
          <w:bCs/>
          <w:noProof/>
          <w:lang w:eastAsia="sv-SE"/>
        </w:rPr>
        <w:drawing>
          <wp:anchor distT="0" distB="0" distL="114300" distR="114300" simplePos="0" relativeHeight="251659776" behindDoc="1" locked="0" layoutInCell="1" allowOverlap="1" wp14:anchorId="5A3501F0" wp14:editId="4CEBA277">
            <wp:simplePos x="0" y="0"/>
            <wp:positionH relativeFrom="margin">
              <wp:align>center</wp:align>
            </wp:positionH>
            <wp:positionV relativeFrom="paragraph">
              <wp:posOffset>140911</wp:posOffset>
            </wp:positionV>
            <wp:extent cx="3501929" cy="2224146"/>
            <wp:effectExtent l="0" t="0" r="3810" b="508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929" cy="222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91A1F" w14:textId="12877E99" w:rsidR="003C6BC6" w:rsidRDefault="003C6BC6" w:rsidP="0013768D">
      <w:pPr>
        <w:pStyle w:val="3Brdtextlight11p"/>
        <w:rPr>
          <w:b/>
          <w:bCs/>
        </w:rPr>
      </w:pPr>
    </w:p>
    <w:p w14:paraId="5F4AE693" w14:textId="52288D5F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16145EDD" w14:textId="09D41A45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498941E4" w14:textId="2B57AFD9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6773017" w14:textId="2C729073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37E8D9EA" w14:textId="204EB74A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4AC39740" w14:textId="37FD5722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8497435" w14:textId="403BA938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  <w:r w:rsidRPr="008A554F">
        <w:rPr>
          <w:b/>
          <w:bCs/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BB36E5" wp14:editId="4BD7A608">
                <wp:simplePos x="0" y="0"/>
                <wp:positionH relativeFrom="margin">
                  <wp:align>left</wp:align>
                </wp:positionH>
                <wp:positionV relativeFrom="paragraph">
                  <wp:posOffset>266353</wp:posOffset>
                </wp:positionV>
                <wp:extent cx="3872865" cy="828040"/>
                <wp:effectExtent l="0" t="0" r="0" b="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20148" w14:textId="132A69BE" w:rsidR="008A554F" w:rsidRPr="00FC5291" w:rsidRDefault="008A554F">
                            <w:pPr>
                              <w:rPr>
                                <w:sz w:val="18"/>
                                <w:szCs w:val="20"/>
                                <w:lang w:val="sv-SE"/>
                              </w:rPr>
                            </w:pP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Tallriksmodellen till vänster pass</w:t>
                            </w:r>
                            <w:r w:rsidR="00A7643C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a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r bra för den med god aptit och som är fysiskt aktiv.</w:t>
                            </w:r>
                            <w:r w:rsidR="00CF0AB3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Ta</w:t>
                            </w:r>
                            <w:r w:rsidR="00FC5291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>llriksmodellen till höger passar</w:t>
                            </w:r>
                            <w:r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dig med nedsatt aptit. Låt grönsaker och potatis/pasta/ris osv ta mindre plats på tallriken, lägg till extra fett och drick mjölk eller liknande till</w:t>
                            </w:r>
                            <w:r w:rsidR="00A7643C" w:rsidRPr="00FC5291">
                              <w:rPr>
                                <w:sz w:val="18"/>
                                <w:szCs w:val="20"/>
                                <w:lang w:val="sv-SE"/>
                              </w:rPr>
                              <w:t xml:space="preserve"> maten.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36E5" id="Textruta 2" o:spid="_x0000_s1027" type="#_x0000_t202" style="position:absolute;margin-left:0;margin-top:20.95pt;width:304.95pt;height:65.2pt;z-index:251661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" stroked="f">
                <v:textbox>
                  <w:txbxContent>
                    <w:p w14:paraId="28820148" w14:textId="132A69BE" w:rsidR="008A554F" w:rsidRPr="00FC5291" w:rsidRDefault="008A554F">
                      <w:pPr>
                        <w:rPr>
                          <w:sz w:val="18"/>
                          <w:szCs w:val="20"/>
                          <w:lang w:val="sv-SE"/>
                        </w:rPr>
                      </w:pP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Tallriksmodellen till vänster pass</w:t>
                      </w:r>
                      <w:r w:rsidR="00A7643C" w:rsidRPr="00FC5291">
                        <w:rPr>
                          <w:sz w:val="18"/>
                          <w:szCs w:val="20"/>
                          <w:lang w:val="sv-SE"/>
                        </w:rPr>
                        <w:t>a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r bra för den med god aptit och som är fysiskt aktiv.</w:t>
                      </w:r>
                      <w:r w:rsidR="00CF0AB3"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>Ta</w:t>
                      </w:r>
                      <w:r w:rsidR="00FC5291" w:rsidRPr="00FC5291">
                        <w:rPr>
                          <w:sz w:val="18"/>
                          <w:szCs w:val="20"/>
                          <w:lang w:val="sv-SE"/>
                        </w:rPr>
                        <w:t>llriksmodellen till höger passar</w:t>
                      </w:r>
                      <w:r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dig med nedsatt aptit. Låt grönsaker och potatis/pasta/ris osv ta mindre plats på tallriken, lägg till extra fett och drick mjölk eller liknande till</w:t>
                      </w:r>
                      <w:r w:rsidR="00A7643C" w:rsidRPr="00FC5291">
                        <w:rPr>
                          <w:sz w:val="18"/>
                          <w:szCs w:val="20"/>
                          <w:lang w:val="sv-SE"/>
                        </w:rPr>
                        <w:t xml:space="preserve"> maten.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DAD06B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2D4A84E5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080A244B" w14:textId="77777777" w:rsidR="005B1995" w:rsidRDefault="005B1995" w:rsidP="0013768D">
      <w:pPr>
        <w:pStyle w:val="3Brdtextlight11p"/>
        <w:rPr>
          <w:iCs/>
          <w:color w:val="013C80"/>
          <w:sz w:val="28"/>
          <w:szCs w:val="28"/>
        </w:rPr>
      </w:pPr>
    </w:p>
    <w:p w14:paraId="5934F566" w14:textId="1ED90E66" w:rsidR="00151C2D" w:rsidRPr="00A7643C" w:rsidRDefault="00151C2D" w:rsidP="0013768D">
      <w:pPr>
        <w:pStyle w:val="3Brdtextlight11p"/>
        <w:rPr>
          <w:iCs/>
          <w:color w:val="013C80"/>
          <w:sz w:val="28"/>
          <w:szCs w:val="28"/>
        </w:rPr>
      </w:pPr>
      <w:r w:rsidRPr="00A7643C">
        <w:rPr>
          <w:iCs/>
          <w:color w:val="013C80"/>
          <w:sz w:val="28"/>
          <w:szCs w:val="28"/>
        </w:rPr>
        <w:lastRenderedPageBreak/>
        <w:t>Råd för dig som behöver gå ned i vikt</w:t>
      </w:r>
    </w:p>
    <w:p w14:paraId="3CF07964" w14:textId="3942D93A" w:rsidR="00B276D2" w:rsidRDefault="002B3990" w:rsidP="00062372">
      <w:pPr>
        <w:pStyle w:val="3Brdtextlight11p"/>
      </w:pPr>
      <w:r>
        <w:t xml:space="preserve">En alltför stor övervikt kan hämma sårläkningen. </w:t>
      </w:r>
      <w:r w:rsidR="00FC5291">
        <w:t>För en del personer kan det vara</w:t>
      </w:r>
      <w:r w:rsidR="00374061">
        <w:t xml:space="preserve"> positivt att minska något i vikt för att underlätta läkningsprocessen. </w:t>
      </w:r>
      <w:r w:rsidR="00A679C2">
        <w:t>En viktminskning hjälper också till att sänka ett högt blodsocker</w:t>
      </w:r>
      <w:r w:rsidR="008747D9">
        <w:t>.</w:t>
      </w:r>
      <w:r w:rsidR="00C661E3">
        <w:t xml:space="preserve"> Ett högt blodsocker under en lång tid försämrar sårläkningen.</w:t>
      </w:r>
      <w:r w:rsidR="000F08EC">
        <w:t xml:space="preserve"> </w:t>
      </w:r>
    </w:p>
    <w:p w14:paraId="53DEEE9F" w14:textId="7F12679A" w:rsidR="000F08EC" w:rsidRPr="00D84C39" w:rsidRDefault="000F08EC" w:rsidP="00062372">
      <w:pPr>
        <w:pStyle w:val="3Brdtextlight11p"/>
        <w:rPr>
          <w:i/>
          <w:iCs/>
        </w:rPr>
      </w:pPr>
      <w:r w:rsidRPr="00D84C39">
        <w:rPr>
          <w:i/>
          <w:iCs/>
        </w:rPr>
        <w:t>Har du nedsatt aptit</w:t>
      </w:r>
      <w:r w:rsidR="00D84C39" w:rsidRPr="00D84C39">
        <w:rPr>
          <w:i/>
          <w:iCs/>
        </w:rPr>
        <w:t xml:space="preserve"> och/eller illamående</w:t>
      </w:r>
      <w:r w:rsidRPr="00D84C39">
        <w:rPr>
          <w:i/>
          <w:iCs/>
        </w:rPr>
        <w:t>? Då är det inte lämpligt med en viktnedgång</w:t>
      </w:r>
      <w:r w:rsidR="00D84C39" w:rsidRPr="00D84C39">
        <w:rPr>
          <w:i/>
          <w:iCs/>
        </w:rPr>
        <w:t xml:space="preserve"> eftersom du kan tappa muskelmassa alltför snabbt.</w:t>
      </w:r>
      <w:r w:rsidR="001E4D95">
        <w:rPr>
          <w:i/>
          <w:iCs/>
        </w:rPr>
        <w:t xml:space="preserve"> Rådgör alltid med </w:t>
      </w:r>
      <w:r w:rsidR="00515861">
        <w:rPr>
          <w:i/>
          <w:iCs/>
        </w:rPr>
        <w:t xml:space="preserve">den som är ansvarig för din sårbehandling </w:t>
      </w:r>
      <w:r w:rsidR="001E4D95">
        <w:rPr>
          <w:i/>
          <w:iCs/>
        </w:rPr>
        <w:t>eller di</w:t>
      </w:r>
      <w:r w:rsidR="00ED4437">
        <w:rPr>
          <w:i/>
          <w:iCs/>
        </w:rPr>
        <w:t>etist.</w:t>
      </w:r>
    </w:p>
    <w:p w14:paraId="52203339" w14:textId="53B42B94" w:rsidR="00C661E3" w:rsidRDefault="003809C9" w:rsidP="00332E60">
      <w:pPr>
        <w:pStyle w:val="3Brdtextlight11p"/>
        <w:numPr>
          <w:ilvl w:val="0"/>
          <w:numId w:val="27"/>
        </w:numPr>
      </w:pPr>
      <w:r>
        <w:t>Ät r</w:t>
      </w:r>
      <w:r w:rsidR="00332E60">
        <w:t xml:space="preserve">egelbundna </w:t>
      </w:r>
      <w:r w:rsidR="00E34DBA">
        <w:t>måltider</w:t>
      </w:r>
      <w:r w:rsidR="006609F1">
        <w:t xml:space="preserve"> jämnt fördelade över dagen</w:t>
      </w:r>
    </w:p>
    <w:p w14:paraId="41F8A196" w14:textId="2D005316" w:rsidR="003809C9" w:rsidRDefault="003809C9" w:rsidP="00332E60">
      <w:pPr>
        <w:pStyle w:val="3Brdtextlight11p"/>
        <w:numPr>
          <w:ilvl w:val="0"/>
          <w:numId w:val="27"/>
        </w:numPr>
      </w:pPr>
      <w:r>
        <w:t>Ät näringsrik mat – se ovan</w:t>
      </w:r>
    </w:p>
    <w:p w14:paraId="2E36C0CD" w14:textId="601B874A" w:rsidR="000849F6" w:rsidRDefault="000849F6" w:rsidP="00332E60">
      <w:pPr>
        <w:pStyle w:val="3Brdtextlight11p"/>
        <w:numPr>
          <w:ilvl w:val="0"/>
          <w:numId w:val="27"/>
        </w:numPr>
      </w:pPr>
      <w:r>
        <w:t>Ät enligt tallriksmodellen</w:t>
      </w:r>
    </w:p>
    <w:p w14:paraId="4B6A3684" w14:textId="45893027" w:rsidR="000849F6" w:rsidRPr="0012477D" w:rsidRDefault="000849F6" w:rsidP="0012477D">
      <w:pPr>
        <w:pStyle w:val="3Brdtextlight11p"/>
        <w:numPr>
          <w:ilvl w:val="0"/>
          <w:numId w:val="27"/>
        </w:numPr>
      </w:pPr>
      <w:r>
        <w:t>Välj Nyckelhålsmärkta produkter</w:t>
      </w:r>
      <w:r w:rsidR="0012477D">
        <w:t xml:space="preserve"> och</w:t>
      </w:r>
      <w:r w:rsidRPr="0012477D">
        <w:t xml:space="preserve"> magra mejeriprodukter som lättmjölk</w:t>
      </w:r>
      <w:r w:rsidR="00607E9F" w:rsidRPr="0012477D">
        <w:t>, mager ost osv</w:t>
      </w:r>
    </w:p>
    <w:p w14:paraId="364BD1F4" w14:textId="072F8ADB" w:rsidR="003809E3" w:rsidRDefault="003809E3" w:rsidP="00332E60">
      <w:pPr>
        <w:pStyle w:val="3Brdtextlight11p"/>
        <w:numPr>
          <w:ilvl w:val="0"/>
          <w:numId w:val="27"/>
        </w:numPr>
      </w:pPr>
      <w:r>
        <w:t>Drick vatten eller lättmjölk till maten</w:t>
      </w:r>
      <w:r w:rsidR="008C23C8">
        <w:t>, undvik söta drycker</w:t>
      </w:r>
    </w:p>
    <w:p w14:paraId="6B1C595C" w14:textId="74BAE8E1" w:rsidR="0012477D" w:rsidRDefault="0012477D" w:rsidP="00332E60">
      <w:pPr>
        <w:pStyle w:val="3Brdtextlight11p"/>
        <w:numPr>
          <w:ilvl w:val="0"/>
          <w:numId w:val="27"/>
        </w:numPr>
      </w:pPr>
      <w:r>
        <w:t>Ät ett ordentligt mellanmål</w:t>
      </w:r>
      <w:r w:rsidR="00D84C39">
        <w:t xml:space="preserve"> till kaffet</w:t>
      </w:r>
      <w:r>
        <w:t>, i</w:t>
      </w:r>
      <w:r w:rsidR="009C3422">
        <w:t>nte</w:t>
      </w:r>
      <w:r>
        <w:t xml:space="preserve"> bara kaka eller bulle</w:t>
      </w:r>
      <w:r w:rsidR="00FC5291">
        <w:t xml:space="preserve"> – se förslag nedan.</w:t>
      </w:r>
    </w:p>
    <w:p w14:paraId="53741BA2" w14:textId="6E281EC5" w:rsidR="00D84C39" w:rsidRDefault="00FC5291" w:rsidP="00332E60">
      <w:pPr>
        <w:pStyle w:val="3Brdtextlight11p"/>
        <w:numPr>
          <w:ilvl w:val="0"/>
          <w:numId w:val="27"/>
        </w:numPr>
      </w:pPr>
      <w:r>
        <w:rPr>
          <w:noProof/>
          <w:lang w:eastAsia="sv-SE"/>
        </w:rPr>
        <w:drawing>
          <wp:anchor distT="0" distB="0" distL="114300" distR="114300" simplePos="0" relativeHeight="251662848" behindDoc="1" locked="0" layoutInCell="1" allowOverlap="1" wp14:anchorId="17F99F2B" wp14:editId="45FDC518">
            <wp:simplePos x="0" y="0"/>
            <wp:positionH relativeFrom="margin">
              <wp:posOffset>699059</wp:posOffset>
            </wp:positionH>
            <wp:positionV relativeFrom="paragraph">
              <wp:posOffset>292431</wp:posOffset>
            </wp:positionV>
            <wp:extent cx="2165299" cy="1372910"/>
            <wp:effectExtent l="0" t="0" r="6985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2630" cy="1383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C39">
        <w:t>Undvik alkohol – det ger onödigt med energi och hämmar sårläkningen</w:t>
      </w:r>
      <w:r>
        <w:t>.</w:t>
      </w:r>
    </w:p>
    <w:p w14:paraId="73C4FFB5" w14:textId="5805B61B" w:rsidR="007C6E4F" w:rsidRDefault="007C6E4F" w:rsidP="007C6E4F">
      <w:pPr>
        <w:pStyle w:val="3Brdtextlight11p"/>
      </w:pPr>
    </w:p>
    <w:p w14:paraId="59BB06D7" w14:textId="2847C729" w:rsidR="00A7643C" w:rsidRDefault="00A7643C" w:rsidP="007C6E4F">
      <w:pPr>
        <w:pStyle w:val="3Brdtextlight11p"/>
      </w:pPr>
    </w:p>
    <w:p w14:paraId="1BFA3DB1" w14:textId="19418240" w:rsidR="007C6E4F" w:rsidRDefault="007C6E4F" w:rsidP="007C6E4F">
      <w:pPr>
        <w:pStyle w:val="3Brdtextlight11p"/>
      </w:pPr>
    </w:p>
    <w:p w14:paraId="05D60D49" w14:textId="77777777" w:rsidR="007C6E4F" w:rsidRDefault="007C6E4F" w:rsidP="007C6E4F">
      <w:pPr>
        <w:pStyle w:val="3Brdtextlight11p"/>
      </w:pPr>
    </w:p>
    <w:p w14:paraId="682AAFFE" w14:textId="292851E4" w:rsidR="005B1995" w:rsidRDefault="00FC5291" w:rsidP="007C6E4F">
      <w:pPr>
        <w:pStyle w:val="3Brdtextlight11p"/>
        <w:rPr>
          <w:iCs/>
          <w:color w:val="013C80"/>
          <w:sz w:val="28"/>
          <w:szCs w:val="28"/>
        </w:rPr>
      </w:pPr>
      <w:r w:rsidRPr="000F08EC">
        <w:rPr>
          <w:noProof/>
          <w:lang w:eastAsia="sv-SE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17FE88A3" wp14:editId="3CFD1FE7">
                <wp:simplePos x="0" y="0"/>
                <wp:positionH relativeFrom="margin">
                  <wp:posOffset>280035</wp:posOffset>
                </wp:positionH>
                <wp:positionV relativeFrom="paragraph">
                  <wp:posOffset>323436</wp:posOffset>
                </wp:positionV>
                <wp:extent cx="3869635" cy="972820"/>
                <wp:effectExtent l="0" t="0" r="4445" b="5080"/>
                <wp:wrapSquare wrapText="bothSides"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35" cy="972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4F8C" w14:textId="68700044" w:rsidR="000F08EC" w:rsidRPr="00FC5291" w:rsidRDefault="000F08EC">
                            <w:pPr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Tallriksmodellen utformad för den som behöver minska i vikt. Fyll halva tallriken med grönsaker och rotfrukter!</w:t>
                            </w:r>
                          </w:p>
                          <w:p w14:paraId="2BC71B41" w14:textId="337F08CE" w:rsidR="000F08EC" w:rsidRPr="00FC5291" w:rsidRDefault="000F08EC">
                            <w:pPr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OBS! Har du en övervikt OCH nedsatt aptit är denna modell inte lämplig för dig</w:t>
                            </w:r>
                            <w:r w:rsidR="00CF0AB3"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>, då bör du istället titta på den för nedsatt aptit på föregående sida.</w:t>
                            </w:r>
                            <w:r w:rsidR="00FC5291" w:rsidRPr="00FC5291">
                              <w:rPr>
                                <w:color w:val="262626"/>
                                <w:sz w:val="18"/>
                                <w:szCs w:val="18"/>
                                <w:lang w:val="sv-SE"/>
                              </w:rPr>
                              <w:t xml:space="preserve"> Rådgör med dietist om du är osäker vilken tallriksmodell som passar dig.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E88A3" id="_x0000_s1028" type="#_x0000_t202" style="position:absolute;margin-left:22.05pt;margin-top:25.45pt;width:304.7pt;height:76.6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" stroked="f">
                <v:textbox>
                  <w:txbxContent>
                    <w:p w14:paraId="75574F8C" w14:textId="68700044" w:rsidR="000F08EC" w:rsidRPr="00FC5291" w:rsidRDefault="000F08EC">
                      <w:pPr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</w:pPr>
                      <w:r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Tallriksmodellen utformad för den som behöver minska i vikt. Fyll halva tallriken med grönsaker och rotfrukter!</w:t>
                      </w:r>
                    </w:p>
                    <w:p w14:paraId="2BC71B41" w14:textId="337F08CE" w:rsidR="000F08EC" w:rsidRPr="00FC5291" w:rsidRDefault="000F08EC">
                      <w:pPr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</w:pPr>
                      <w:r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OBS! Har du en övervikt OCH nedsatt aptit är denna modell inte lämplig för dig</w:t>
                      </w:r>
                      <w:r w:rsidR="00CF0AB3"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>, då bör du istället titta på den för nedsatt aptit på föregående sida.</w:t>
                      </w:r>
                      <w:r w:rsidR="00FC5291" w:rsidRPr="00FC5291">
                        <w:rPr>
                          <w:color w:val="262626"/>
                          <w:sz w:val="18"/>
                          <w:szCs w:val="18"/>
                          <w:lang w:val="sv-SE"/>
                        </w:rPr>
                        <w:t xml:space="preserve"> Rådgör med dietist om du är osäker vilken tallriksmodell som passar dig.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2EE6B5" w14:textId="5A2C14E6" w:rsidR="007C6E4F" w:rsidRPr="00A7643C" w:rsidRDefault="007C6E4F" w:rsidP="007C6E4F">
      <w:pPr>
        <w:pStyle w:val="3Brdtextlight11p"/>
        <w:rPr>
          <w:iCs/>
          <w:color w:val="013C80"/>
          <w:sz w:val="28"/>
          <w:szCs w:val="28"/>
        </w:rPr>
      </w:pPr>
      <w:r w:rsidRPr="00A7643C">
        <w:rPr>
          <w:iCs/>
          <w:color w:val="013C80"/>
          <w:sz w:val="28"/>
          <w:szCs w:val="28"/>
        </w:rPr>
        <w:lastRenderedPageBreak/>
        <w:t>Förslag på protein- och näringsrika mellanmål för dig som behöver gå ner i vikt</w:t>
      </w:r>
    </w:p>
    <w:p w14:paraId="22CA5CA3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knäckebröd med 1 tsk bordsmargarin och 1/3 burk makrill i tomatsås</w:t>
      </w:r>
    </w:p>
    <w:p w14:paraId="4850A245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knäckebröd med 1 tsk bordsmargarin, kaviar och ½ ägg</w:t>
      </w:r>
    </w:p>
    <w:p w14:paraId="586E0EBA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dl keso, 1 kiwi och ½ dl blåbär</w:t>
      </w:r>
    </w:p>
    <w:p w14:paraId="1137D15C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portion fullkornsvälling för vuxna</w:t>
      </w:r>
    </w:p>
    <w:p w14:paraId="25677D75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2 knäckebröd med 2 msk skink- eller räkost</w:t>
      </w:r>
    </w:p>
    <w:p w14:paraId="0E44AC7A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skiva mjukt fullkornsbröd till exempel Lingongrova special med 1 tsk bordsmargarin och 2 skivor skinka eller kalkon</w:t>
      </w:r>
    </w:p>
    <w:p w14:paraId="7B9975EB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½ avokado med 2 msk skagenröra</w:t>
      </w:r>
    </w:p>
    <w:p w14:paraId="494DC204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1 flaska drickyoghurt eller drickkvarg</w:t>
      </w:r>
    </w:p>
    <w:p w14:paraId="4718E0DB" w14:textId="77777777" w:rsidR="007C6E4F" w:rsidRPr="007C6E4F" w:rsidRDefault="007C6E4F" w:rsidP="007C6E4F">
      <w:pPr>
        <w:pStyle w:val="3Brdtextlight11p"/>
        <w:numPr>
          <w:ilvl w:val="0"/>
          <w:numId w:val="27"/>
        </w:numPr>
      </w:pPr>
      <w:r w:rsidRPr="007C6E4F">
        <w:t>Smoothie på 1 dl yoghurtkvarg med vaniljsmak, 1 dl frysta bär och 1 dl mjölk</w:t>
      </w:r>
    </w:p>
    <w:p w14:paraId="73B2F097" w14:textId="03A2C34E" w:rsidR="001B2D1E" w:rsidRDefault="007C6E4F" w:rsidP="005B1995">
      <w:pPr>
        <w:pStyle w:val="3Brdtextlight11p"/>
        <w:numPr>
          <w:ilvl w:val="0"/>
          <w:numId w:val="27"/>
        </w:numPr>
      </w:pPr>
      <w:r w:rsidRPr="007C6E4F">
        <w:t>1 ½ dl naturell lättyoghurt, ½ banan och ½ dl flingor till exempel All Bran</w:t>
      </w:r>
    </w:p>
    <w:p w14:paraId="162B44A1" w14:textId="14F49E4C" w:rsidR="001E4D95" w:rsidRPr="00997793" w:rsidRDefault="001E4D95" w:rsidP="001E4D95">
      <w:pPr>
        <w:pStyle w:val="3Brdtextlight11p"/>
        <w:rPr>
          <w:sz w:val="10"/>
          <w:szCs w:val="10"/>
        </w:rPr>
      </w:pPr>
    </w:p>
    <w:p w14:paraId="076979DE" w14:textId="125B5719" w:rsidR="001E4D95" w:rsidRDefault="001873CF" w:rsidP="001E4D95">
      <w:pPr>
        <w:pStyle w:val="3Brdtextlight11p"/>
        <w:rPr>
          <w:iCs/>
          <w:color w:val="013C80"/>
          <w:sz w:val="28"/>
          <w:szCs w:val="28"/>
        </w:rPr>
      </w:pPr>
      <w:r w:rsidRPr="001873CF">
        <w:rPr>
          <w:iCs/>
          <w:color w:val="013C80"/>
          <w:sz w:val="28"/>
          <w:szCs w:val="28"/>
        </w:rPr>
        <w:t>Näringsdrycker och kosttillägg</w:t>
      </w:r>
    </w:p>
    <w:p w14:paraId="55290D42" w14:textId="08D6CB46" w:rsidR="001873CF" w:rsidRPr="00997793" w:rsidRDefault="001873CF" w:rsidP="00062372">
      <w:pPr>
        <w:pStyle w:val="3Brdtextlight11p"/>
      </w:pPr>
      <w:r w:rsidRPr="00997793">
        <w:t>För att sårläknin</w:t>
      </w:r>
      <w:r w:rsidR="007140CA" w:rsidRPr="00997793">
        <w:t>gen ska gå så snabbt</w:t>
      </w:r>
      <w:r w:rsidRPr="00997793">
        <w:t xml:space="preserve"> som möjligt kan du bli ordinerad kosttillägg. Du kan bli ordinerad kosttillägg oavsett </w:t>
      </w:r>
      <w:r w:rsidR="00062372">
        <w:br/>
      </w:r>
      <w:r w:rsidRPr="00997793">
        <w:t>vilken vikt du har. Dessa produkter är rika på energi, protein, vitaminer och mineraler</w:t>
      </w:r>
      <w:r w:rsidR="007140CA" w:rsidRPr="00997793">
        <w:t>. De finns i olika former så</w:t>
      </w:r>
      <w:r w:rsidRPr="00997793">
        <w:t xml:space="preserve"> som dryck men även som berikningspulver mm. Vilken produkt som passar dig är beroende på hur såret ser ut, hur du äter i övrigt men det är även </w:t>
      </w:r>
      <w:r w:rsidR="00062372">
        <w:br/>
      </w:r>
      <w:r w:rsidRPr="00997793">
        <w:t>en smakfråga. Ibland kan du behöva testa flera olika produkter innan vi hittar något som passar just dig och dina behov!</w:t>
      </w:r>
    </w:p>
    <w:p w14:paraId="449737D9" w14:textId="3340F9A6" w:rsidR="001E4D95" w:rsidRPr="00997793" w:rsidRDefault="001E4D95" w:rsidP="00062372">
      <w:pPr>
        <w:pStyle w:val="3Brdtextlight11p"/>
      </w:pPr>
      <w:r w:rsidRPr="00997793">
        <w:t>Har du frågor eller funderingar kan du antingen kontakta d</w:t>
      </w:r>
      <w:r w:rsidR="00515861" w:rsidRPr="00997793">
        <w:t xml:space="preserve">en </w:t>
      </w:r>
      <w:r w:rsidR="00062372">
        <w:br/>
      </w:r>
      <w:r w:rsidR="00515861" w:rsidRPr="00997793">
        <w:t>som är ansvarig för din sårbehandling</w:t>
      </w:r>
      <w:r w:rsidRPr="00997793">
        <w:t xml:space="preserve"> eller dietist.</w:t>
      </w:r>
    </w:p>
    <w:p w14:paraId="2FB29B9D" w14:textId="02703798" w:rsidR="00C96A5E" w:rsidRDefault="001E4D95" w:rsidP="00062372">
      <w:pPr>
        <w:pStyle w:val="3Brdtextlight11p"/>
      </w:pPr>
      <w:r w:rsidRPr="00997793">
        <w:t>Primärvårdens dietister når du på 090-785 91</w:t>
      </w:r>
      <w:r w:rsidR="00997793" w:rsidRPr="00997793">
        <w:t xml:space="preserve"> </w:t>
      </w:r>
      <w:r w:rsidRPr="00997793">
        <w:t>28.</w:t>
      </w:r>
    </w:p>
    <w:p w14:paraId="618B83CA" w14:textId="77777777" w:rsidR="00C96A5E" w:rsidRDefault="00C96A5E">
      <w:pPr>
        <w:rPr>
          <w:color w:val="262626"/>
          <w:sz w:val="22"/>
          <w:szCs w:val="20"/>
          <w:lang w:val="sv-SE"/>
        </w:rPr>
      </w:pPr>
      <w:r w:rsidRPr="00C96A5E">
        <w:rPr>
          <w:lang w:val="sv-SE"/>
        </w:rPr>
        <w:br w:type="page"/>
      </w:r>
    </w:p>
    <w:p w14:paraId="45323E26" w14:textId="42804825" w:rsidR="00B11B87" w:rsidRPr="00997793" w:rsidRDefault="00C96A5E" w:rsidP="00062372">
      <w:pPr>
        <w:pStyle w:val="3Brdtextlight11p"/>
      </w:pPr>
      <w:r w:rsidRPr="0099779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992" behindDoc="1" locked="0" layoutInCell="1" allowOverlap="1" wp14:anchorId="4E5C9419" wp14:editId="50AA690F">
                <wp:simplePos x="0" y="0"/>
                <wp:positionH relativeFrom="column">
                  <wp:posOffset>-93345</wp:posOffset>
                </wp:positionH>
                <wp:positionV relativeFrom="paragraph">
                  <wp:posOffset>6196965</wp:posOffset>
                </wp:positionV>
                <wp:extent cx="3156668" cy="500932"/>
                <wp:effectExtent l="0" t="0" r="5715" b="0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668" cy="500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16A3B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BILD TALLRIKSMODELLER: LIVSMEDELSVERKET.SE</w:t>
                            </w:r>
                          </w:p>
                          <w:p w14:paraId="05253321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BILD FRAMSIDA: JENNY ENGVALL</w:t>
                            </w:r>
                          </w:p>
                          <w:p w14:paraId="7F272D5C" w14:textId="77777777" w:rsidR="00C96A5E" w:rsidRPr="00826238" w:rsidRDefault="00C96A5E" w:rsidP="00C96A5E">
                            <w:pPr>
                              <w:pStyle w:val="5Enhetadress"/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</w:pP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 xml:space="preserve">MATERIAL FRAMTAGET AV PRIMÄRVÅRDENS DIETISTER FÖR ANVÄNDANDE AV </w:t>
                            </w:r>
                            <w:r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VÅRD</w:t>
                            </w:r>
                            <w:r w:rsidRPr="00826238">
                              <w:rPr>
                                <w:b w:val="0"/>
                                <w:bCs/>
                                <w:sz w:val="12"/>
                                <w:szCs w:val="14"/>
                                <w:lang w:val="sv-SE"/>
                              </w:rPr>
                              <w:t>PERSONAL INOM REGION OCH KOMMUNER I VÄSTERBOTTEN. FÅR EJ KOPIERAS!</w:t>
                            </w:r>
                          </w:p>
                          <w:p w14:paraId="1D04215A" w14:textId="77777777" w:rsidR="00C96A5E" w:rsidRPr="00875817" w:rsidRDefault="00C96A5E" w:rsidP="00C96A5E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C9419" id="_x0000_s1029" type="#_x0000_t202" style="position:absolute;margin-left:-7.35pt;margin-top:487.95pt;width:248.55pt;height:39.45pt;z-index:-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" stroked="f">
                <v:textbox>
                  <w:txbxContent>
                    <w:p w14:paraId="26116A3B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BILD TALLRIKSMODELLER: LIVSMEDELSVERKET.SE</w:t>
                      </w:r>
                    </w:p>
                    <w:p w14:paraId="05253321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BILD FRAMSIDA: JENNY ENGVALL</w:t>
                      </w:r>
                    </w:p>
                    <w:p w14:paraId="7F272D5C" w14:textId="77777777" w:rsidR="00C96A5E" w:rsidRPr="00826238" w:rsidRDefault="00C96A5E" w:rsidP="00C96A5E">
                      <w:pPr>
                        <w:pStyle w:val="5Enhetadress"/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</w:pP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 xml:space="preserve">MATERIAL FRAMTAGET AV PRIMÄRVÅRDENS DIETISTER FÖR ANVÄNDANDE AV </w:t>
                      </w:r>
                      <w:r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VÅRD</w:t>
                      </w:r>
                      <w:r w:rsidRPr="00826238">
                        <w:rPr>
                          <w:b w:val="0"/>
                          <w:bCs/>
                          <w:sz w:val="12"/>
                          <w:szCs w:val="14"/>
                          <w:lang w:val="sv-SE"/>
                        </w:rPr>
                        <w:t>PERSONAL INOM REGION OCH KOMMUNER I VÄSTERBOTTEN. FÅR EJ KOPIERAS!</w:t>
                      </w:r>
                    </w:p>
                    <w:p w14:paraId="1D04215A" w14:textId="77777777" w:rsidR="00C96A5E" w:rsidRPr="00875817" w:rsidRDefault="00C96A5E" w:rsidP="00C96A5E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1B87" w:rsidRPr="00997793" w:rsidSect="00875817">
      <w:footerReference w:type="even" r:id="rId15"/>
      <w:footerReference w:type="default" r:id="rId16"/>
      <w:footerReference w:type="first" r:id="rId17"/>
      <w:pgSz w:w="8400" w:h="11900" w:code="9"/>
      <w:pgMar w:top="964" w:right="1134" w:bottom="1021" w:left="1134" w:header="578" w:footer="57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A0CF" w14:textId="77777777" w:rsidR="0081346B" w:rsidRDefault="0081346B">
      <w:r>
        <w:separator/>
      </w:r>
    </w:p>
  </w:endnote>
  <w:endnote w:type="continuationSeparator" w:id="0">
    <w:p w14:paraId="10C7F558" w14:textId="77777777" w:rsidR="0081346B" w:rsidRDefault="00813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UKQG I+ Foundry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35AC" w14:textId="77777777" w:rsidR="00875817" w:rsidRDefault="00875817" w:rsidP="007140CA">
    <w:pPr>
      <w:pStyle w:val="Sidfot"/>
      <w:ind w:right="360" w:firstLine="360"/>
      <w:rPr>
        <w:sz w:val="14"/>
        <w:szCs w:val="22"/>
        <w:lang w:val="sv-SE"/>
      </w:rPr>
    </w:pPr>
    <w:r>
      <w:rPr>
        <w:sz w:val="14"/>
        <w:szCs w:val="22"/>
        <w:lang w:val="sv-SE"/>
      </w:rPr>
      <w:t>Bilder Tallriksmodell: livsmedelsverket.se</w:t>
    </w:r>
  </w:p>
  <w:p w14:paraId="18339407" w14:textId="7709B737" w:rsidR="007140CA" w:rsidRPr="00A91628" w:rsidRDefault="00875817" w:rsidP="007140CA">
    <w:pPr>
      <w:pStyle w:val="Sidfot"/>
      <w:ind w:right="360" w:firstLine="360"/>
      <w:rPr>
        <w:sz w:val="14"/>
        <w:szCs w:val="22"/>
        <w:lang w:val="sv-SE"/>
      </w:rPr>
    </w:pPr>
    <w:r>
      <w:rPr>
        <w:sz w:val="14"/>
        <w:szCs w:val="22"/>
        <w:lang w:val="sv-SE"/>
      </w:rPr>
      <w:t>Bild framsida: Jenny Engvall</w:t>
    </w:r>
    <w:r>
      <w:rPr>
        <w:sz w:val="14"/>
        <w:szCs w:val="22"/>
        <w:lang w:val="sv-SE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D385F" w14:textId="4BD2789E" w:rsidR="009654CE" w:rsidRPr="0014478C" w:rsidRDefault="009654CE" w:rsidP="00DA48EB">
    <w:pPr>
      <w:pStyle w:val="Sidfot"/>
      <w:framePr w:wrap="around" w:vAnchor="text" w:hAnchor="margin" w:xAlign="outside" w:y="1"/>
      <w:rPr>
        <w:rStyle w:val="Sidnummer"/>
        <w:sz w:val="18"/>
        <w:szCs w:val="18"/>
      </w:rPr>
    </w:pPr>
    <w:r w:rsidRPr="0014478C">
      <w:rPr>
        <w:rStyle w:val="Sidnummer"/>
        <w:sz w:val="18"/>
        <w:szCs w:val="18"/>
      </w:rPr>
      <w:fldChar w:fldCharType="begin"/>
    </w:r>
    <w:r w:rsidRPr="0014478C">
      <w:rPr>
        <w:rStyle w:val="Sidnummer"/>
        <w:sz w:val="18"/>
        <w:szCs w:val="18"/>
      </w:rPr>
      <w:instrText xml:space="preserve">PAGE  </w:instrText>
    </w:r>
    <w:r w:rsidRPr="0014478C">
      <w:rPr>
        <w:rStyle w:val="Sidnummer"/>
        <w:sz w:val="18"/>
        <w:szCs w:val="18"/>
      </w:rPr>
      <w:fldChar w:fldCharType="separate"/>
    </w:r>
    <w:r w:rsidR="00A65226">
      <w:rPr>
        <w:rStyle w:val="Sidnummer"/>
        <w:noProof/>
        <w:sz w:val="18"/>
        <w:szCs w:val="18"/>
      </w:rPr>
      <w:t>5</w:t>
    </w:r>
    <w:r w:rsidRPr="0014478C">
      <w:rPr>
        <w:rStyle w:val="Sidnummer"/>
        <w:sz w:val="18"/>
        <w:szCs w:val="18"/>
      </w:rPr>
      <w:fldChar w:fldCharType="end"/>
    </w:r>
  </w:p>
  <w:p w14:paraId="2DC5A4C4" w14:textId="7AF6B46D" w:rsidR="00875817" w:rsidRPr="00875817" w:rsidRDefault="00875817" w:rsidP="00875817">
    <w:pPr>
      <w:pStyle w:val="5Enhetadress"/>
      <w:rPr>
        <w:lang w:val="sv-S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6ACC6" w14:textId="15CD8B11" w:rsidR="009654CE" w:rsidRDefault="00491D0E">
    <w:pPr>
      <w:pStyle w:val="Sidfot"/>
    </w:pPr>
    <w:r>
      <w:rPr>
        <w:noProof/>
        <w:lang w:val="sv-SE" w:eastAsia="sv-SE"/>
      </w:rPr>
      <mc:AlternateContent>
        <mc:Choice Requires="wps">
          <w:drawing>
            <wp:anchor distT="0" distB="0" distL="114300" distR="114300" simplePos="0" relativeHeight="251657216" behindDoc="1" locked="1" layoutInCell="1" allowOverlap="1" wp14:anchorId="45A76759" wp14:editId="6732755E">
              <wp:simplePos x="0" y="0"/>
              <wp:positionH relativeFrom="page">
                <wp:posOffset>683895</wp:posOffset>
              </wp:positionH>
              <wp:positionV relativeFrom="page">
                <wp:posOffset>6858000</wp:posOffset>
              </wp:positionV>
              <wp:extent cx="2514600" cy="685800"/>
              <wp:effectExtent l="0" t="0" r="0" b="0"/>
              <wp:wrapNone/>
              <wp:docPr id="7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46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221C4" w14:textId="77777777" w:rsidR="001E4D95" w:rsidRDefault="001E4D95" w:rsidP="00B54190">
                          <w:pPr>
                            <w:pStyle w:val="5Enhetadress"/>
                            <w:rPr>
                              <w:lang w:val="sv-SE"/>
                            </w:rPr>
                          </w:pPr>
                        </w:p>
                        <w:p w14:paraId="72953986" w14:textId="7BE35007" w:rsidR="009654CE" w:rsidRDefault="001E4D95" w:rsidP="00B54190">
                          <w:pPr>
                            <w:pStyle w:val="5Enhetadress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>PRIMÄRVÅRDENS DIETISTER</w:t>
                          </w:r>
                        </w:p>
                        <w:p w14:paraId="3E2D48EE" w14:textId="422E0E31" w:rsidR="001E4D95" w:rsidRPr="00522522" w:rsidRDefault="001E4D95" w:rsidP="00B54190">
                          <w:pPr>
                            <w:pStyle w:val="5Enhetadress"/>
                          </w:pPr>
                          <w:r>
                            <w:rPr>
                              <w:lang w:val="sv-SE"/>
                            </w:rPr>
                            <w:t>REGION VÄSTERBOTTEN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76759" id="_x0000_t202" coordsize="21600,21600" o:spt="202" path="m,l,21600r21600,l21600,xe">
              <v:stroke joinstyle="miter"/>
              <v:path gradientshapeok="t" o:connecttype="rect"/>
            </v:shapetype>
            <v:shape id="Text Box 171" o:spid="_x0000_s1030" type="#_x0000_t202" style="position:absolute;margin-left:53.85pt;margin-top:540pt;width:198pt;height:5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" filled="f" stroked="f">
              <v:textbox inset=",0,,0">
                <w:txbxContent>
                  <w:p w14:paraId="5A8221C4" w14:textId="77777777" w:rsidR="001E4D95" w:rsidRDefault="001E4D95" w:rsidP="00B54190">
                    <w:pPr>
                      <w:pStyle w:val="5Enhetadress"/>
                      <w:rPr>
                        <w:lang w:val="sv-SE"/>
                      </w:rPr>
                    </w:pPr>
                  </w:p>
                  <w:p w14:paraId="72953986" w14:textId="7BE35007" w:rsidR="009654CE" w:rsidRDefault="001E4D95" w:rsidP="00B54190">
                    <w:pPr>
                      <w:pStyle w:val="5Enhetadress"/>
                      <w:rPr>
                        <w:lang w:val="sv-SE"/>
                      </w:rPr>
                    </w:pPr>
                    <w:r>
                      <w:rPr>
                        <w:lang w:val="sv-SE"/>
                      </w:rPr>
                      <w:t>PRIMÄRVÅRDENS DIETISTER</w:t>
                    </w:r>
                  </w:p>
                  <w:p w14:paraId="3E2D48EE" w14:textId="422E0E31" w:rsidR="001E4D95" w:rsidRPr="00522522" w:rsidRDefault="001E4D95" w:rsidP="00B54190">
                    <w:pPr>
                      <w:pStyle w:val="5Enhetadress"/>
                    </w:pPr>
                    <w:r>
                      <w:rPr>
                        <w:lang w:val="sv-SE"/>
                      </w:rPr>
                      <w:t>REGION VÄSTERBOTTEN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sv-SE" w:eastAsia="sv-SE"/>
      </w:rPr>
      <w:drawing>
        <wp:anchor distT="0" distB="0" distL="114300" distR="114300" simplePos="0" relativeHeight="251658240" behindDoc="1" locked="1" layoutInCell="1" allowOverlap="1" wp14:anchorId="4234ABA8" wp14:editId="6A5FEBAC">
          <wp:simplePos x="0" y="0"/>
          <wp:positionH relativeFrom="column">
            <wp:posOffset>2764155</wp:posOffset>
          </wp:positionH>
          <wp:positionV relativeFrom="paragraph">
            <wp:posOffset>-36830</wp:posOffset>
          </wp:positionV>
          <wp:extent cx="1148080" cy="26162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080" cy="26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538EE" w14:textId="77777777" w:rsidR="0081346B" w:rsidRDefault="0081346B">
      <w:r>
        <w:separator/>
      </w:r>
    </w:p>
  </w:footnote>
  <w:footnote w:type="continuationSeparator" w:id="0">
    <w:p w14:paraId="0F7EFADC" w14:textId="77777777" w:rsidR="0081346B" w:rsidRDefault="00813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45EF2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7F48A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902D4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86C27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8DA91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664A1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EAFF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070C0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8EEFE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8128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045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AC305A"/>
    <w:multiLevelType w:val="hybridMultilevel"/>
    <w:tmpl w:val="3ADA20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A56ACC"/>
    <w:multiLevelType w:val="hybridMultilevel"/>
    <w:tmpl w:val="F2FA0006"/>
    <w:lvl w:ilvl="0" w:tplc="5C92E13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000000"/>
        <w:sz w:val="32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E3D9D"/>
    <w:multiLevelType w:val="multilevel"/>
    <w:tmpl w:val="0C0A4A4A"/>
    <w:lvl w:ilvl="0">
      <w:start w:val="1"/>
      <w:numFmt w:val="bullet"/>
      <w:lvlText w:val=""/>
      <w:lvlJc w:val="left"/>
      <w:pPr>
        <w:tabs>
          <w:tab w:val="num" w:pos="284"/>
        </w:tabs>
        <w:ind w:left="0" w:firstLine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B643F0"/>
    <w:multiLevelType w:val="hybridMultilevel"/>
    <w:tmpl w:val="E9C2376C"/>
    <w:lvl w:ilvl="0" w:tplc="A59610A4">
      <w:start w:val="1"/>
      <w:numFmt w:val="bullet"/>
      <w:lvlText w:val=""/>
      <w:lvlJc w:val="left"/>
      <w:pPr>
        <w:tabs>
          <w:tab w:val="num" w:pos="284"/>
        </w:tabs>
        <w:ind w:left="0" w:firstLine="360"/>
      </w:pPr>
      <w:rPr>
        <w:rFonts w:ascii="Symbol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54EC3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3D38579D"/>
    <w:multiLevelType w:val="multilevel"/>
    <w:tmpl w:val="F790FA6E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6802E7"/>
    <w:multiLevelType w:val="hybridMultilevel"/>
    <w:tmpl w:val="24C293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6C3509"/>
    <w:multiLevelType w:val="hybridMultilevel"/>
    <w:tmpl w:val="AA3C29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0F3B6B"/>
    <w:multiLevelType w:val="hybridMultilevel"/>
    <w:tmpl w:val="F5FC5840"/>
    <w:lvl w:ilvl="0" w:tplc="01EC31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42AA3"/>
    <w:multiLevelType w:val="hybridMultilevel"/>
    <w:tmpl w:val="E408909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F59BC"/>
    <w:multiLevelType w:val="hybridMultilevel"/>
    <w:tmpl w:val="72CC770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93B12"/>
    <w:multiLevelType w:val="hybridMultilevel"/>
    <w:tmpl w:val="A01859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EA3C76"/>
    <w:multiLevelType w:val="hybridMultilevel"/>
    <w:tmpl w:val="C770A23E"/>
    <w:lvl w:ilvl="0" w:tplc="D39A5E2A">
      <w:start w:val="1"/>
      <w:numFmt w:val="bullet"/>
      <w:pStyle w:val="3Punktlistabrdtext"/>
      <w:lvlText w:val=""/>
      <w:lvlJc w:val="left"/>
      <w:pPr>
        <w:ind w:left="227" w:hanging="227"/>
      </w:pPr>
      <w:rPr>
        <w:rFonts w:ascii="Symbol" w:hAnsi="Symbol" w:hint="default"/>
        <w:color w:val="auto"/>
        <w:spacing w:val="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833E6A"/>
    <w:multiLevelType w:val="hybridMultilevel"/>
    <w:tmpl w:val="67022F44"/>
    <w:lvl w:ilvl="0" w:tplc="DA928DDC">
      <w:start w:val="1"/>
      <w:numFmt w:val="bullet"/>
      <w:lvlText w:val=""/>
      <w:lvlJc w:val="left"/>
      <w:pPr>
        <w:ind w:left="397" w:hanging="3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CC54D4"/>
    <w:multiLevelType w:val="multilevel"/>
    <w:tmpl w:val="F790FA6E"/>
    <w:lvl w:ilvl="0">
      <w:start w:val="1"/>
      <w:numFmt w:val="bullet"/>
      <w:lvlText w:val=""/>
      <w:lvlJc w:val="left"/>
      <w:pPr>
        <w:tabs>
          <w:tab w:val="num" w:pos="284"/>
        </w:tabs>
        <w:ind w:left="284" w:firstLine="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7E2C14"/>
    <w:multiLevelType w:val="hybridMultilevel"/>
    <w:tmpl w:val="8BB049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36124A"/>
    <w:multiLevelType w:val="hybridMultilevel"/>
    <w:tmpl w:val="C8CA88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27"/>
  </w:num>
  <w:num w:numId="14">
    <w:abstractNumId w:val="21"/>
  </w:num>
  <w:num w:numId="15">
    <w:abstractNumId w:val="19"/>
  </w:num>
  <w:num w:numId="16">
    <w:abstractNumId w:val="20"/>
  </w:num>
  <w:num w:numId="17">
    <w:abstractNumId w:val="24"/>
  </w:num>
  <w:num w:numId="18">
    <w:abstractNumId w:val="18"/>
  </w:num>
  <w:num w:numId="19">
    <w:abstractNumId w:val="14"/>
  </w:num>
  <w:num w:numId="20">
    <w:abstractNumId w:val="13"/>
  </w:num>
  <w:num w:numId="21">
    <w:abstractNumId w:val="25"/>
  </w:num>
  <w:num w:numId="22">
    <w:abstractNumId w:val="16"/>
  </w:num>
  <w:num w:numId="23">
    <w:abstractNumId w:val="26"/>
  </w:num>
  <w:num w:numId="24">
    <w:abstractNumId w:val="23"/>
  </w:num>
  <w:num w:numId="25">
    <w:abstractNumId w:val="12"/>
  </w:num>
  <w:num w:numId="26">
    <w:abstractNumId w:val="17"/>
  </w:num>
  <w:num w:numId="27">
    <w:abstractNumId w:val="2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hideSpellingErrors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0"/>
  </w:docVars>
  <w:rsids>
    <w:rsidRoot w:val="005201DF"/>
    <w:rsid w:val="00010E0C"/>
    <w:rsid w:val="00017C63"/>
    <w:rsid w:val="0004188F"/>
    <w:rsid w:val="00062372"/>
    <w:rsid w:val="00072E1B"/>
    <w:rsid w:val="000828F4"/>
    <w:rsid w:val="000849F6"/>
    <w:rsid w:val="00087095"/>
    <w:rsid w:val="000A6ECE"/>
    <w:rsid w:val="000B2455"/>
    <w:rsid w:val="000B51F1"/>
    <w:rsid w:val="000F08EC"/>
    <w:rsid w:val="0012477D"/>
    <w:rsid w:val="0013640A"/>
    <w:rsid w:val="0013750F"/>
    <w:rsid w:val="0013768D"/>
    <w:rsid w:val="0014323B"/>
    <w:rsid w:val="0014478C"/>
    <w:rsid w:val="00151C2D"/>
    <w:rsid w:val="00151D02"/>
    <w:rsid w:val="001873CF"/>
    <w:rsid w:val="001A7F0B"/>
    <w:rsid w:val="001B2D1E"/>
    <w:rsid w:val="001C1057"/>
    <w:rsid w:val="001C4FA4"/>
    <w:rsid w:val="001D0EAB"/>
    <w:rsid w:val="001E2049"/>
    <w:rsid w:val="001E4D95"/>
    <w:rsid w:val="001F3DB0"/>
    <w:rsid w:val="00203402"/>
    <w:rsid w:val="002062D7"/>
    <w:rsid w:val="00226610"/>
    <w:rsid w:val="002360BB"/>
    <w:rsid w:val="00237DAF"/>
    <w:rsid w:val="00246CD1"/>
    <w:rsid w:val="002513CB"/>
    <w:rsid w:val="00253D33"/>
    <w:rsid w:val="00273CF9"/>
    <w:rsid w:val="00280AC3"/>
    <w:rsid w:val="00295ED8"/>
    <w:rsid w:val="002A21BE"/>
    <w:rsid w:val="002B3990"/>
    <w:rsid w:val="002B51D3"/>
    <w:rsid w:val="002D08E2"/>
    <w:rsid w:val="002D7F56"/>
    <w:rsid w:val="002E3520"/>
    <w:rsid w:val="002F1A6A"/>
    <w:rsid w:val="00327599"/>
    <w:rsid w:val="00327A1C"/>
    <w:rsid w:val="00332E60"/>
    <w:rsid w:val="00343D52"/>
    <w:rsid w:val="003555C4"/>
    <w:rsid w:val="00373F64"/>
    <w:rsid w:val="00374061"/>
    <w:rsid w:val="003809C9"/>
    <w:rsid w:val="003809E3"/>
    <w:rsid w:val="003904A2"/>
    <w:rsid w:val="00390C29"/>
    <w:rsid w:val="003C50C2"/>
    <w:rsid w:val="003C6BC6"/>
    <w:rsid w:val="003D5AF0"/>
    <w:rsid w:val="00457427"/>
    <w:rsid w:val="00475C88"/>
    <w:rsid w:val="004838EE"/>
    <w:rsid w:val="00491D0E"/>
    <w:rsid w:val="004A41FF"/>
    <w:rsid w:val="004A7307"/>
    <w:rsid w:val="004B35FD"/>
    <w:rsid w:val="004B62AE"/>
    <w:rsid w:val="004C7E79"/>
    <w:rsid w:val="00511158"/>
    <w:rsid w:val="00515861"/>
    <w:rsid w:val="005201DF"/>
    <w:rsid w:val="00522522"/>
    <w:rsid w:val="005256D4"/>
    <w:rsid w:val="005262F4"/>
    <w:rsid w:val="00533900"/>
    <w:rsid w:val="00534DAE"/>
    <w:rsid w:val="00556426"/>
    <w:rsid w:val="00561FE4"/>
    <w:rsid w:val="00562670"/>
    <w:rsid w:val="0056542A"/>
    <w:rsid w:val="00565EA5"/>
    <w:rsid w:val="0057642A"/>
    <w:rsid w:val="00582E7C"/>
    <w:rsid w:val="00584283"/>
    <w:rsid w:val="005878B8"/>
    <w:rsid w:val="00597A47"/>
    <w:rsid w:val="005A3726"/>
    <w:rsid w:val="005B1995"/>
    <w:rsid w:val="005C78BA"/>
    <w:rsid w:val="005D3814"/>
    <w:rsid w:val="005D681D"/>
    <w:rsid w:val="005F34C0"/>
    <w:rsid w:val="00607E9F"/>
    <w:rsid w:val="00612AF0"/>
    <w:rsid w:val="00613BB0"/>
    <w:rsid w:val="006451B6"/>
    <w:rsid w:val="006609F1"/>
    <w:rsid w:val="006744FE"/>
    <w:rsid w:val="006952A5"/>
    <w:rsid w:val="006953D1"/>
    <w:rsid w:val="006B2D94"/>
    <w:rsid w:val="006B72F0"/>
    <w:rsid w:val="006C1C82"/>
    <w:rsid w:val="006C3A3B"/>
    <w:rsid w:val="006D0D13"/>
    <w:rsid w:val="006D7359"/>
    <w:rsid w:val="007140CA"/>
    <w:rsid w:val="007153E1"/>
    <w:rsid w:val="00733CD8"/>
    <w:rsid w:val="00733E4E"/>
    <w:rsid w:val="007B79A9"/>
    <w:rsid w:val="007C6E4F"/>
    <w:rsid w:val="007E65BF"/>
    <w:rsid w:val="00810C9A"/>
    <w:rsid w:val="0081346B"/>
    <w:rsid w:val="00816EAF"/>
    <w:rsid w:val="00826238"/>
    <w:rsid w:val="008436B9"/>
    <w:rsid w:val="00852A02"/>
    <w:rsid w:val="00854DB4"/>
    <w:rsid w:val="008568E4"/>
    <w:rsid w:val="008747D9"/>
    <w:rsid w:val="00875817"/>
    <w:rsid w:val="008A554F"/>
    <w:rsid w:val="008C23C8"/>
    <w:rsid w:val="008C26D8"/>
    <w:rsid w:val="008C40B2"/>
    <w:rsid w:val="008D6405"/>
    <w:rsid w:val="008E171B"/>
    <w:rsid w:val="008F7318"/>
    <w:rsid w:val="0090688A"/>
    <w:rsid w:val="00911509"/>
    <w:rsid w:val="009121EC"/>
    <w:rsid w:val="00914027"/>
    <w:rsid w:val="00920F6D"/>
    <w:rsid w:val="00924BF9"/>
    <w:rsid w:val="00950D12"/>
    <w:rsid w:val="00954A18"/>
    <w:rsid w:val="00956BE6"/>
    <w:rsid w:val="00960CE5"/>
    <w:rsid w:val="009654CE"/>
    <w:rsid w:val="00997793"/>
    <w:rsid w:val="009A1B93"/>
    <w:rsid w:val="009B1BAC"/>
    <w:rsid w:val="009C1191"/>
    <w:rsid w:val="009C3422"/>
    <w:rsid w:val="00A10F1C"/>
    <w:rsid w:val="00A30D89"/>
    <w:rsid w:val="00A37BCB"/>
    <w:rsid w:val="00A42910"/>
    <w:rsid w:val="00A65226"/>
    <w:rsid w:val="00A6699B"/>
    <w:rsid w:val="00A679C2"/>
    <w:rsid w:val="00A7643C"/>
    <w:rsid w:val="00A862EC"/>
    <w:rsid w:val="00A90650"/>
    <w:rsid w:val="00A91628"/>
    <w:rsid w:val="00AC34DA"/>
    <w:rsid w:val="00AD0FE0"/>
    <w:rsid w:val="00AE08AA"/>
    <w:rsid w:val="00AF5BE6"/>
    <w:rsid w:val="00B10E1B"/>
    <w:rsid w:val="00B11B87"/>
    <w:rsid w:val="00B13548"/>
    <w:rsid w:val="00B276D2"/>
    <w:rsid w:val="00B32E73"/>
    <w:rsid w:val="00B3719A"/>
    <w:rsid w:val="00B53A16"/>
    <w:rsid w:val="00B54190"/>
    <w:rsid w:val="00B730CD"/>
    <w:rsid w:val="00B969CC"/>
    <w:rsid w:val="00BA0360"/>
    <w:rsid w:val="00BA3F29"/>
    <w:rsid w:val="00BA71AF"/>
    <w:rsid w:val="00BB53A4"/>
    <w:rsid w:val="00BB5CFA"/>
    <w:rsid w:val="00BE6D5C"/>
    <w:rsid w:val="00BF7B5A"/>
    <w:rsid w:val="00C0659A"/>
    <w:rsid w:val="00C113B9"/>
    <w:rsid w:val="00C2474D"/>
    <w:rsid w:val="00C25AB0"/>
    <w:rsid w:val="00C37C66"/>
    <w:rsid w:val="00C4108A"/>
    <w:rsid w:val="00C55A40"/>
    <w:rsid w:val="00C55E91"/>
    <w:rsid w:val="00C661E3"/>
    <w:rsid w:val="00C70D1D"/>
    <w:rsid w:val="00C73A51"/>
    <w:rsid w:val="00C74DBF"/>
    <w:rsid w:val="00C84A3B"/>
    <w:rsid w:val="00C86237"/>
    <w:rsid w:val="00C96A5E"/>
    <w:rsid w:val="00CB30C8"/>
    <w:rsid w:val="00CB3E13"/>
    <w:rsid w:val="00CB46F3"/>
    <w:rsid w:val="00CD455C"/>
    <w:rsid w:val="00CD7195"/>
    <w:rsid w:val="00CE7C46"/>
    <w:rsid w:val="00CF0AB3"/>
    <w:rsid w:val="00D40AE4"/>
    <w:rsid w:val="00D438C4"/>
    <w:rsid w:val="00D54D2F"/>
    <w:rsid w:val="00D638DD"/>
    <w:rsid w:val="00D80795"/>
    <w:rsid w:val="00D84C39"/>
    <w:rsid w:val="00DA48EB"/>
    <w:rsid w:val="00DA4FE7"/>
    <w:rsid w:val="00DE6CC3"/>
    <w:rsid w:val="00DE7C96"/>
    <w:rsid w:val="00E34DBA"/>
    <w:rsid w:val="00E351CE"/>
    <w:rsid w:val="00E63D4A"/>
    <w:rsid w:val="00EB4715"/>
    <w:rsid w:val="00ED4437"/>
    <w:rsid w:val="00F14C0C"/>
    <w:rsid w:val="00F15796"/>
    <w:rsid w:val="00F16B51"/>
    <w:rsid w:val="00F34345"/>
    <w:rsid w:val="00F631DB"/>
    <w:rsid w:val="00F73F5A"/>
    <w:rsid w:val="00F75727"/>
    <w:rsid w:val="00F8232F"/>
    <w:rsid w:val="00F9162B"/>
    <w:rsid w:val="00FB04DF"/>
    <w:rsid w:val="00FC5291"/>
    <w:rsid w:val="00FF1F73"/>
    <w:rsid w:val="00FF683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0DE606"/>
  <w15:chartTrackingRefBased/>
  <w15:docId w15:val="{A85FB5BE-F7A4-4F39-A31C-A55A4C28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 w:qFormat="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aliases w:val="1 Rubrik light 36p"/>
    <w:link w:val="Rubrik1Char"/>
    <w:autoRedefine/>
    <w:qFormat/>
    <w:rsid w:val="006D0D13"/>
    <w:pPr>
      <w:suppressAutoHyphens/>
      <w:outlineLvl w:val="0"/>
    </w:pPr>
    <w:rPr>
      <w:rFonts w:ascii="Calibri Light" w:hAnsi="Calibri Light"/>
      <w:color w:val="FFFFFF"/>
      <w:sz w:val="72"/>
      <w:szCs w:val="72"/>
      <w:lang w:val="en-US" w:eastAsia="en-US"/>
    </w:rPr>
  </w:style>
  <w:style w:type="paragraph" w:styleId="Rubrik2">
    <w:name w:val="heading 2"/>
    <w:aliases w:val="1 Underrubrik 14p"/>
    <w:link w:val="Rubrik2Char"/>
    <w:autoRedefine/>
    <w:qFormat/>
    <w:rsid w:val="00CE7C46"/>
    <w:pPr>
      <w:spacing w:before="240" w:after="10"/>
      <w:outlineLvl w:val="1"/>
    </w:pPr>
    <w:rPr>
      <w:iCs/>
      <w:color w:val="013C80"/>
      <w:sz w:val="28"/>
      <w:szCs w:val="28"/>
      <w:lang w:val="en-US" w:eastAsia="en-US"/>
    </w:rPr>
  </w:style>
  <w:style w:type="paragraph" w:styleId="Rubrik3">
    <w:name w:val="heading 3"/>
    <w:aliases w:val="2 Ingress 14p"/>
    <w:link w:val="Rubrik3Char"/>
    <w:autoRedefine/>
    <w:qFormat/>
    <w:rsid w:val="00C37C66"/>
    <w:pPr>
      <w:spacing w:after="100"/>
      <w:outlineLvl w:val="2"/>
    </w:pPr>
    <w:rPr>
      <w:i/>
      <w:color w:val="013C80"/>
      <w:sz w:val="28"/>
      <w:szCs w:val="36"/>
      <w:lang w:eastAsia="en-US"/>
    </w:rPr>
  </w:style>
  <w:style w:type="paragraph" w:styleId="Rubrik4">
    <w:name w:val="heading 4"/>
    <w:aliases w:val="4 Mellanrubrik"/>
    <w:link w:val="Rubrik4Char"/>
    <w:autoRedefine/>
    <w:qFormat/>
    <w:rsid w:val="00C37C66"/>
    <w:pPr>
      <w:spacing w:before="120" w:after="10"/>
      <w:ind w:right="142"/>
      <w:outlineLvl w:val="3"/>
    </w:pPr>
    <w:rPr>
      <w:b/>
      <w:bCs/>
      <w:color w:val="262626"/>
      <w:sz w:val="22"/>
      <w:lang w:val="en-US" w:eastAsia="en-US"/>
    </w:rPr>
  </w:style>
  <w:style w:type="paragraph" w:styleId="Rubrik6">
    <w:name w:val="heading 6"/>
    <w:basedOn w:val="Normal"/>
    <w:link w:val="Rubrik6Char"/>
    <w:qFormat/>
    <w:pPr>
      <w:keepNext/>
      <w:keepLines/>
      <w:spacing w:before="200"/>
      <w:outlineLvl w:val="5"/>
    </w:pPr>
    <w:rPr>
      <w:rFonts w:ascii="Corbel" w:hAnsi="Corbel"/>
      <w:i/>
      <w:iCs/>
      <w:color w:val="4C0000"/>
    </w:rPr>
  </w:style>
  <w:style w:type="paragraph" w:styleId="Rubrik7">
    <w:name w:val="heading 7"/>
    <w:basedOn w:val="Normal"/>
    <w:link w:val="Rubrik7Char"/>
    <w:qFormat/>
    <w:pPr>
      <w:keepNext/>
      <w:keepLines/>
      <w:spacing w:before="200"/>
      <w:outlineLvl w:val="6"/>
    </w:pPr>
    <w:rPr>
      <w:rFonts w:ascii="Corbel" w:hAnsi="Corbel"/>
      <w:i/>
      <w:iCs/>
      <w:color w:val="404040"/>
    </w:rPr>
  </w:style>
  <w:style w:type="paragraph" w:styleId="Rubrik8">
    <w:name w:val="heading 8"/>
    <w:basedOn w:val="Normal"/>
    <w:link w:val="Rubrik8Char"/>
    <w:qFormat/>
    <w:pPr>
      <w:keepNext/>
      <w:keepLines/>
      <w:spacing w:before="200"/>
      <w:outlineLvl w:val="7"/>
    </w:pPr>
    <w:rPr>
      <w:rFonts w:ascii="Corbel" w:hAnsi="Corbel"/>
      <w:color w:val="363636"/>
      <w:sz w:val="20"/>
      <w:szCs w:val="20"/>
    </w:rPr>
  </w:style>
  <w:style w:type="paragraph" w:styleId="Rubrik9">
    <w:name w:val="heading 9"/>
    <w:basedOn w:val="Normal"/>
    <w:link w:val="Rubrik9Char"/>
    <w:qFormat/>
    <w:pPr>
      <w:keepNext/>
      <w:keepLines/>
      <w:spacing w:before="200"/>
      <w:outlineLvl w:val="8"/>
    </w:pPr>
    <w:rPr>
      <w:rFonts w:ascii="Corbel" w:hAnsi="Corbel"/>
      <w:i/>
      <w:iCs/>
      <w:color w:val="36363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aliases w:val="1 Rubrik light 36p Char"/>
    <w:link w:val="Rubrik1"/>
    <w:rsid w:val="006D0D13"/>
    <w:rPr>
      <w:rFonts w:ascii="Calibri Light" w:hAnsi="Calibri Light"/>
      <w:color w:val="FFFFFF"/>
      <w:sz w:val="72"/>
      <w:szCs w:val="72"/>
      <w:lang w:val="en-US" w:eastAsia="en-US"/>
    </w:rPr>
  </w:style>
  <w:style w:type="character" w:customStyle="1" w:styleId="Rubrik2Char">
    <w:name w:val="Rubrik 2 Char"/>
    <w:aliases w:val="1 Underrubrik 14p Char"/>
    <w:link w:val="Rubrik2"/>
    <w:rsid w:val="00CE7C46"/>
    <w:rPr>
      <w:iCs/>
      <w:color w:val="013C80"/>
      <w:sz w:val="28"/>
      <w:szCs w:val="28"/>
    </w:rPr>
  </w:style>
  <w:style w:type="character" w:customStyle="1" w:styleId="Rubrik3Char">
    <w:name w:val="Rubrik 3 Char"/>
    <w:aliases w:val="2 Ingress 14p Char"/>
    <w:link w:val="Rubrik3"/>
    <w:rsid w:val="00C37C66"/>
    <w:rPr>
      <w:i/>
      <w:color w:val="013C80"/>
      <w:sz w:val="28"/>
      <w:szCs w:val="36"/>
      <w:lang w:val="sv-SE"/>
    </w:rPr>
  </w:style>
  <w:style w:type="character" w:customStyle="1" w:styleId="Rubrik4Char">
    <w:name w:val="Rubrik 4 Char"/>
    <w:aliases w:val="4 Mellanrubrik Char"/>
    <w:link w:val="Rubrik4"/>
    <w:rsid w:val="00C37C66"/>
    <w:rPr>
      <w:b/>
      <w:bCs/>
      <w:color w:val="262626"/>
      <w:sz w:val="22"/>
    </w:rPr>
  </w:style>
  <w:style w:type="character" w:customStyle="1" w:styleId="Rubrik6Char">
    <w:name w:val="Rubrik 6 Char"/>
    <w:link w:val="Rubrik6"/>
    <w:rPr>
      <w:rFonts w:ascii="Corbel" w:eastAsia="Times New Roman" w:hAnsi="Corbel" w:cs="Times New Roman"/>
      <w:i/>
      <w:iCs/>
      <w:color w:val="4C0000"/>
    </w:rPr>
  </w:style>
  <w:style w:type="character" w:customStyle="1" w:styleId="Rubrik7Char">
    <w:name w:val="Rubrik 7 Char"/>
    <w:link w:val="Rubrik7"/>
    <w:rPr>
      <w:rFonts w:ascii="Corbel" w:eastAsia="Times New Roman" w:hAnsi="Corbel" w:cs="Times New Roman"/>
      <w:i/>
      <w:iCs/>
      <w:color w:val="404040"/>
    </w:rPr>
  </w:style>
  <w:style w:type="character" w:customStyle="1" w:styleId="Rubrik8Char">
    <w:name w:val="Rubrik 8 Char"/>
    <w:link w:val="Rubrik8"/>
    <w:rPr>
      <w:rFonts w:ascii="Corbel" w:eastAsia="Times New Roman" w:hAnsi="Corbel" w:cs="Times New Roman"/>
      <w:color w:val="363636"/>
      <w:sz w:val="20"/>
      <w:szCs w:val="20"/>
    </w:rPr>
  </w:style>
  <w:style w:type="character" w:customStyle="1" w:styleId="Rubrik9Char">
    <w:name w:val="Rubrik 9 Char"/>
    <w:link w:val="Rubrik9"/>
    <w:rPr>
      <w:rFonts w:ascii="Corbel" w:eastAsia="Times New Roman" w:hAnsi="Corbel" w:cs="Times New Roman"/>
      <w:i/>
      <w:iCs/>
      <w:color w:val="363636"/>
      <w:sz w:val="20"/>
      <w:szCs w:val="20"/>
    </w:rPr>
  </w:style>
  <w:style w:type="paragraph" w:customStyle="1" w:styleId="1Rubrikvitnormal36p">
    <w:name w:val="1 Rubrik vit normal 36p"/>
    <w:autoRedefine/>
    <w:qFormat/>
    <w:rsid w:val="003904A2"/>
    <w:rPr>
      <w:color w:val="FFFFFF"/>
      <w:sz w:val="72"/>
      <w:szCs w:val="96"/>
      <w:lang w:val="en-US" w:eastAsia="en-US"/>
    </w:rPr>
  </w:style>
  <w:style w:type="paragraph" w:styleId="Rubrik">
    <w:name w:val="Title"/>
    <w:aliases w:val="1 Rubrik 36p"/>
    <w:link w:val="RubrikChar"/>
    <w:autoRedefine/>
    <w:qFormat/>
    <w:rsid w:val="003904A2"/>
    <w:pPr>
      <w:suppressAutoHyphens/>
    </w:pPr>
    <w:rPr>
      <w:color w:val="013C80"/>
      <w:sz w:val="72"/>
      <w:szCs w:val="96"/>
      <w:lang w:val="en-US" w:eastAsia="en-US"/>
    </w:rPr>
  </w:style>
  <w:style w:type="character" w:customStyle="1" w:styleId="RubrikChar">
    <w:name w:val="Rubrik Char"/>
    <w:aliases w:val="1 Rubrik 36p Char"/>
    <w:link w:val="Rubrik"/>
    <w:rsid w:val="003904A2"/>
    <w:rPr>
      <w:color w:val="013C80"/>
      <w:sz w:val="72"/>
      <w:szCs w:val="96"/>
    </w:rPr>
  </w:style>
  <w:style w:type="paragraph" w:styleId="Brdtext">
    <w:name w:val="Body Text"/>
    <w:aliases w:val="3 Brödtext 11p"/>
    <w:link w:val="BrdtextChar"/>
    <w:autoRedefine/>
    <w:unhideWhenUsed/>
    <w:qFormat/>
    <w:rsid w:val="00C37C66"/>
    <w:pPr>
      <w:tabs>
        <w:tab w:val="left" w:pos="1985"/>
      </w:tabs>
      <w:spacing w:after="90"/>
      <w:ind w:right="142"/>
    </w:pPr>
    <w:rPr>
      <w:sz w:val="22"/>
      <w:lang w:eastAsia="en-US"/>
    </w:rPr>
  </w:style>
  <w:style w:type="character" w:customStyle="1" w:styleId="BrdtextChar">
    <w:name w:val="Brödtext Char"/>
    <w:aliases w:val="3 Brödtext 11p Char"/>
    <w:link w:val="Brdtext"/>
    <w:rsid w:val="00C37C66"/>
    <w:rPr>
      <w:sz w:val="22"/>
      <w:lang w:val="sv-SE"/>
    </w:rPr>
  </w:style>
  <w:style w:type="paragraph" w:customStyle="1" w:styleId="Frgatrutnt-dekorfrg11">
    <w:name w:val="Färgat rutnät - dekorfärg 11"/>
    <w:aliases w:val="Citat kursiv blå"/>
    <w:link w:val="Frgatrutnt-dekorfrg1Char"/>
    <w:autoRedefine/>
    <w:qFormat/>
    <w:rsid w:val="003904A2"/>
    <w:pPr>
      <w:spacing w:after="90"/>
      <w:ind w:left="340"/>
    </w:pPr>
    <w:rPr>
      <w:i/>
      <w:color w:val="013C80"/>
      <w:sz w:val="22"/>
      <w:szCs w:val="60"/>
      <w:lang w:val="en-US" w:eastAsia="en-US"/>
    </w:rPr>
  </w:style>
  <w:style w:type="character" w:customStyle="1" w:styleId="Frgatrutnt-dekorfrg1Char">
    <w:name w:val="Färgat rutnät - dekorfärg 1 Char"/>
    <w:aliases w:val="Citat kursiv blå Char"/>
    <w:link w:val="Frgatrutnt-dekorfrg11"/>
    <w:rsid w:val="003904A2"/>
    <w:rPr>
      <w:i/>
      <w:color w:val="013C80"/>
      <w:sz w:val="22"/>
      <w:szCs w:val="60"/>
    </w:rPr>
  </w:style>
  <w:style w:type="paragraph" w:customStyle="1" w:styleId="5Enhetadress">
    <w:name w:val="5 Enhet adress"/>
    <w:link w:val="5EnhetadressChar"/>
    <w:autoRedefine/>
    <w:qFormat/>
    <w:rsid w:val="008436B9"/>
    <w:rPr>
      <w:b/>
      <w:sz w:val="14"/>
      <w:szCs w:val="16"/>
      <w:lang w:val="en-US" w:eastAsia="en-US"/>
    </w:rPr>
  </w:style>
  <w:style w:type="character" w:customStyle="1" w:styleId="5EnhetadressChar">
    <w:name w:val="5 Enhet adress Char"/>
    <w:link w:val="5Enhetadress"/>
    <w:rsid w:val="008436B9"/>
    <w:rPr>
      <w:b/>
      <w:sz w:val="14"/>
      <w:szCs w:val="16"/>
    </w:rPr>
  </w:style>
  <w:style w:type="paragraph" w:customStyle="1" w:styleId="3Punktlistabrdtext">
    <w:name w:val="3 Punktlista brödtext"/>
    <w:link w:val="3PunktlistabrdtextChar"/>
    <w:autoRedefine/>
    <w:qFormat/>
    <w:rsid w:val="00C37C66"/>
    <w:pPr>
      <w:numPr>
        <w:numId w:val="24"/>
      </w:numPr>
      <w:spacing w:after="90"/>
    </w:pPr>
    <w:rPr>
      <w:sz w:val="22"/>
      <w:lang w:eastAsia="en-US"/>
    </w:rPr>
  </w:style>
  <w:style w:type="character" w:customStyle="1" w:styleId="3PunktlistabrdtextChar">
    <w:name w:val="3 Punktlista brödtext Char"/>
    <w:link w:val="3Punktlistabrdtext"/>
    <w:rsid w:val="00C37C66"/>
    <w:rPr>
      <w:sz w:val="22"/>
      <w:lang w:val="sv-SE"/>
    </w:rPr>
  </w:style>
  <w:style w:type="paragraph" w:customStyle="1" w:styleId="1Underrubriknormal16p">
    <w:name w:val="1 Underrubrik normal 16p"/>
    <w:basedOn w:val="Rubrik"/>
    <w:link w:val="1Underrubriknormal16pChar"/>
    <w:rsid w:val="00CE7C46"/>
    <w:pPr>
      <w:spacing w:before="100" w:after="20"/>
    </w:pPr>
  </w:style>
  <w:style w:type="character" w:customStyle="1" w:styleId="1Underrubriknormal16pChar">
    <w:name w:val="1 Underrubrik normal 16p Char"/>
    <w:link w:val="1Underrubriknormal16p"/>
    <w:rsid w:val="00CE7C46"/>
    <w:rPr>
      <w:color w:val="013C80"/>
      <w:sz w:val="72"/>
      <w:szCs w:val="96"/>
    </w:rPr>
  </w:style>
  <w:style w:type="paragraph" w:customStyle="1" w:styleId="3Brdtextlight11p">
    <w:name w:val="3 Brödtext light 11p"/>
    <w:link w:val="3Brdtextlight11pChar"/>
    <w:autoRedefine/>
    <w:qFormat/>
    <w:rsid w:val="00062372"/>
    <w:pPr>
      <w:spacing w:after="90"/>
    </w:pPr>
    <w:rPr>
      <w:color w:val="262626"/>
      <w:sz w:val="22"/>
      <w:lang w:eastAsia="en-US"/>
    </w:rPr>
  </w:style>
  <w:style w:type="character" w:customStyle="1" w:styleId="3Brdtextlight11pChar">
    <w:name w:val="3 Brödtext light 11p Char"/>
    <w:link w:val="3Brdtextlight11p"/>
    <w:rsid w:val="00062372"/>
    <w:rPr>
      <w:color w:val="262626"/>
      <w:sz w:val="22"/>
      <w:lang w:eastAsia="en-US"/>
    </w:rPr>
  </w:style>
  <w:style w:type="paragraph" w:customStyle="1" w:styleId="2Ingress18p">
    <w:name w:val="2 Ingress 18p"/>
    <w:link w:val="2Ingress18pChar"/>
    <w:autoRedefine/>
    <w:qFormat/>
    <w:rsid w:val="000828F4"/>
    <w:rPr>
      <w:i/>
      <w:color w:val="013C80"/>
      <w:sz w:val="36"/>
      <w:szCs w:val="36"/>
      <w:lang w:val="en-US" w:eastAsia="en-US"/>
    </w:rPr>
  </w:style>
  <w:style w:type="character" w:customStyle="1" w:styleId="2Ingress18pChar">
    <w:name w:val="2 Ingress 18p Char"/>
    <w:link w:val="2Ingress18p"/>
    <w:rsid w:val="000828F4"/>
    <w:rPr>
      <w:i/>
      <w:color w:val="013C80"/>
      <w:sz w:val="36"/>
      <w:szCs w:val="36"/>
    </w:rPr>
  </w:style>
  <w:style w:type="paragraph" w:customStyle="1" w:styleId="3Punktlistalightbrdtext">
    <w:name w:val="3 Punktlista light brödtext"/>
    <w:basedOn w:val="3Punktlistabrdtext"/>
    <w:link w:val="3PunktlistalightbrdtextChar"/>
    <w:autoRedefine/>
    <w:qFormat/>
    <w:rsid w:val="00D638DD"/>
    <w:rPr>
      <w:rFonts w:ascii="Calibri Light" w:hAnsi="Calibri Light"/>
    </w:rPr>
  </w:style>
  <w:style w:type="character" w:customStyle="1" w:styleId="3PunktlistalightbrdtextChar">
    <w:name w:val="3 Punktlista light brödtext Char"/>
    <w:link w:val="3Punktlistalightbrdtext"/>
    <w:rsid w:val="00D638DD"/>
    <w:rPr>
      <w:rFonts w:ascii="Calibri Light" w:hAnsi="Calibri Light"/>
      <w:sz w:val="22"/>
      <w:lang w:val="sv-SE"/>
    </w:rPr>
  </w:style>
  <w:style w:type="paragraph" w:customStyle="1" w:styleId="Frgadskuggning-dekorfrg11">
    <w:name w:val="Färgad skuggning - dekorfärg 11"/>
    <w:hidden/>
    <w:rsid w:val="006953D1"/>
    <w:rPr>
      <w:sz w:val="24"/>
      <w:szCs w:val="24"/>
      <w:lang w:val="en-US" w:eastAsia="en-US"/>
    </w:rPr>
  </w:style>
  <w:style w:type="character" w:styleId="Kommentarsreferens">
    <w:name w:val="annotation reference"/>
    <w:rsid w:val="00D40AE4"/>
    <w:rPr>
      <w:sz w:val="18"/>
      <w:szCs w:val="18"/>
    </w:rPr>
  </w:style>
  <w:style w:type="paragraph" w:styleId="Kommentarer">
    <w:name w:val="annotation text"/>
    <w:basedOn w:val="Normal"/>
    <w:link w:val="KommentarerChar"/>
    <w:rsid w:val="00D40AE4"/>
  </w:style>
  <w:style w:type="character" w:customStyle="1" w:styleId="KommentarerChar">
    <w:name w:val="Kommentarer Char"/>
    <w:link w:val="Kommentarer"/>
    <w:rsid w:val="00D40AE4"/>
    <w:rPr>
      <w:sz w:val="24"/>
      <w:szCs w:val="24"/>
      <w:lang w:val="en-US" w:eastAsia="en-US"/>
    </w:rPr>
  </w:style>
  <w:style w:type="paragraph" w:styleId="Kommentarsmne">
    <w:name w:val="annotation subject"/>
    <w:basedOn w:val="Kommentarer"/>
    <w:next w:val="Kommentarer"/>
    <w:link w:val="KommentarsmneChar"/>
    <w:rsid w:val="00D40AE4"/>
    <w:rPr>
      <w:b/>
      <w:bCs/>
      <w:sz w:val="20"/>
      <w:szCs w:val="20"/>
    </w:rPr>
  </w:style>
  <w:style w:type="character" w:customStyle="1" w:styleId="KommentarsmneChar">
    <w:name w:val="Kommentarsämne Char"/>
    <w:link w:val="Kommentarsmne"/>
    <w:rsid w:val="00D40AE4"/>
    <w:rPr>
      <w:b/>
      <w:bCs/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rsid w:val="00D40AE4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link w:val="Ballongtext"/>
    <w:rsid w:val="00D40AE4"/>
    <w:rPr>
      <w:rFonts w:ascii="Lucida Grande" w:hAnsi="Lucida Grande" w:cs="Lucida Grande"/>
      <w:sz w:val="18"/>
      <w:szCs w:val="18"/>
      <w:lang w:val="en-US" w:eastAsia="en-US"/>
    </w:rPr>
  </w:style>
  <w:style w:type="paragraph" w:styleId="Sidhuvud">
    <w:name w:val="header"/>
    <w:basedOn w:val="Normal"/>
    <w:link w:val="SidhuvudChar"/>
    <w:uiPriority w:val="99"/>
    <w:rsid w:val="00BF7B5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BF7B5A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rsid w:val="00BF7B5A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BF7B5A"/>
    <w:rPr>
      <w:sz w:val="24"/>
      <w:szCs w:val="24"/>
      <w:lang w:val="en-US" w:eastAsia="en-US"/>
    </w:rPr>
  </w:style>
  <w:style w:type="character" w:styleId="Sidnummer">
    <w:name w:val="page number"/>
    <w:basedOn w:val="Standardstycketeckensnitt"/>
    <w:rsid w:val="00DA48EB"/>
  </w:style>
  <w:style w:type="paragraph" w:styleId="Liststycke">
    <w:name w:val="List Paragraph"/>
    <w:basedOn w:val="Normal"/>
    <w:uiPriority w:val="34"/>
    <w:qFormat/>
    <w:rsid w:val="006744FE"/>
    <w:pPr>
      <w:spacing w:after="160" w:line="252" w:lineRule="auto"/>
      <w:ind w:left="720"/>
      <w:contextualSpacing/>
    </w:pPr>
    <w:rPr>
      <w:rFonts w:eastAsia="Calibri" w:cs="Calibri"/>
      <w:sz w:val="22"/>
      <w:szCs w:val="22"/>
      <w:lang w:val="sv-SE"/>
    </w:rPr>
  </w:style>
  <w:style w:type="paragraph" w:customStyle="1" w:styleId="Default">
    <w:name w:val="Default"/>
    <w:rsid w:val="00B730CD"/>
    <w:pPr>
      <w:autoSpaceDE w:val="0"/>
      <w:autoSpaceDN w:val="0"/>
      <w:adjustRightInd w:val="0"/>
    </w:pPr>
    <w:rPr>
      <w:rFonts w:ascii="MUKQG I+ Foundry Sans" w:hAnsi="MUKQG I+ Foundry Sans" w:cs="MUKQG I+ Foundry Sans"/>
      <w:color w:val="000000"/>
      <w:sz w:val="24"/>
      <w:szCs w:val="24"/>
    </w:rPr>
  </w:style>
  <w:style w:type="character" w:customStyle="1" w:styleId="A5">
    <w:name w:val="A5"/>
    <w:uiPriority w:val="99"/>
    <w:rsid w:val="00B730CD"/>
    <w:rPr>
      <w:rFonts w:cs="MUKQG I+ Foundry Sans"/>
      <w:color w:val="000000"/>
    </w:rPr>
  </w:style>
  <w:style w:type="character" w:styleId="Hyperlnk">
    <w:name w:val="Hyperlink"/>
    <w:basedOn w:val="Standardstycketeckensnitt"/>
    <w:rsid w:val="00A91628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91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en07\Downloads\A5%20bla&#778;%20va&#778;g%20med%20bild(343764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7E086120163540AC225BD26743F64A" ma:contentTypeVersion="4" ma:contentTypeDescription="Skapa ett nytt dokument." ma:contentTypeScope="" ma:versionID="bd7f064b1a9ee15ce7b69d25e4a6ed7a">
  <xsd:schema xmlns:xsd="http://www.w3.org/2001/XMLSchema" xmlns:xs="http://www.w3.org/2001/XMLSchema" xmlns:p="http://schemas.microsoft.com/office/2006/metadata/properties" xmlns:ns2="596d98e2-ed17-4f81-992c-16df3018590e" xmlns:ns3="e9d45e8a-2bed-4ed6-bd59-e604a9547ee0" targetNamespace="http://schemas.microsoft.com/office/2006/metadata/properties" ma:root="true" ma:fieldsID="1831a117175a87f274419fca43d0c2a1" ns2:_="" ns3:_="">
    <xsd:import namespace="596d98e2-ed17-4f81-992c-16df3018590e"/>
    <xsd:import namespace="e9d45e8a-2bed-4ed6-bd59-e604a9547e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6d98e2-ed17-4f81-992c-16df301859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d45e8a-2bed-4ed6-bd59-e604a9547e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2066370-3066-4A63-AED6-C726C4EA4A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1ACBB8-0FB1-4BCA-8C37-C6CF4F5037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9FA6A4-745E-482D-960A-67B871D997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80D4EE6-FB3D-46E3-8278-509E153BA46D}"/>
</file>

<file path=docProps/app.xml><?xml version="1.0" encoding="utf-8"?>
<Properties xmlns="http://schemas.openxmlformats.org/officeDocument/2006/extended-properties" xmlns:vt="http://schemas.openxmlformats.org/officeDocument/2006/docPropsVTypes">
  <Template>A5 blå våg med bild(343764)</Template>
  <TotalTime>1</TotalTime>
  <Pages>8</Pages>
  <Words>915</Words>
  <Characters>4850</Characters>
  <Application>Microsoft Office Word</Application>
  <DocSecurity>4</DocSecurity>
  <Lines>40</Lines>
  <Paragraphs>11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5" baseType="lpstr">
      <vt:lpstr/>
      <vt:lpstr/>
      <vt:lpstr>        </vt:lpstr>
      <vt:lpstr>        Ingress 14p Sitiam fugit harumquam quosse quam atem et doluptat litis eiuntiis</vt:lpstr>
      <vt:lpstr>    1 Underrubrik 14p</vt:lpstr>
    </vt:vector>
  </TitlesOfParts>
  <Manager/>
  <Company/>
  <LinksUpToDate>false</LinksUpToDate>
  <CharactersWithSpaces>5754</CharactersWithSpaces>
  <SharedDoc>false</SharedDoc>
  <HyperlinkBase/>
  <HLinks>
    <vt:vector size="12" baseType="variant">
      <vt:variant>
        <vt:i4>7077969</vt:i4>
      </vt:variant>
      <vt:variant>
        <vt:i4>-1</vt:i4>
      </vt:variant>
      <vt:variant>
        <vt:i4>2051</vt:i4>
      </vt:variant>
      <vt:variant>
        <vt:i4>1</vt:i4>
      </vt:variant>
      <vt:variant>
        <vt:lpwstr>RV_Logo_Liggande_300dpi_RGB</vt:lpwstr>
      </vt:variant>
      <vt:variant>
        <vt:lpwstr/>
      </vt:variant>
      <vt:variant>
        <vt:i4>7995447</vt:i4>
      </vt:variant>
      <vt:variant>
        <vt:i4>-1</vt:i4>
      </vt:variant>
      <vt:variant>
        <vt:i4>1030</vt:i4>
      </vt:variant>
      <vt:variant>
        <vt:i4>1</vt:i4>
      </vt:variant>
      <vt:variant>
        <vt:lpwstr>Cykelfamilj(1)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Engvall</dc:creator>
  <cp:keywords/>
  <dc:description/>
  <cp:lastModifiedBy>Åsa Hörnlund</cp:lastModifiedBy>
  <cp:revision>2</cp:revision>
  <cp:lastPrinted>2019-03-13T12:32:00Z</cp:lastPrinted>
  <dcterms:created xsi:type="dcterms:W3CDTF">2022-01-04T08:28:00Z</dcterms:created>
  <dcterms:modified xsi:type="dcterms:W3CDTF">2022-01-04T08:28:00Z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0x010100C57E086120163540AC225BD26743F64A</vt:lpwstr>
  </property>
</Properties>
</file>